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7" w:lineRule="auto" w:before="49"/>
        <w:ind w:left="4409" w:right="2617" w:hanging="37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82.800003pt;margin-top:-11.985227pt;width:86.2pt;height:88.885pt;mso-position-horizontal-relative:page;mso-position-vertical-relative:paragraph;z-index:-1665" type="#_x0000_t75">
            <v:imagedata r:id="rId5" o:title=""/>
          </v:shape>
        </w:pict>
      </w:r>
      <w:r>
        <w:rPr/>
        <w:pict>
          <v:group style="position:absolute;margin-left:93pt;margin-top:86.109772pt;width:453.24pt;height:389.28pt;mso-position-horizontal-relative:page;mso-position-vertical-relative:paragraph;z-index:-1662" coordorigin="1860,1722" coordsize="9065,7786">
            <v:shape style="position:absolute;left:5945;top:1722;width:535;height:1879" type="#_x0000_t75">
              <v:imagedata r:id="rId6" o:title=""/>
            </v:shape>
            <v:shape style="position:absolute;left:3691;top:3556;width:5162;height:1039" type="#_x0000_t75">
              <v:imagedata r:id="rId7" o:title=""/>
            </v:shape>
            <v:shape style="position:absolute;left:5945;top:4528;width:535;height:1879" type="#_x0000_t75">
              <v:imagedata r:id="rId8" o:title=""/>
            </v:shape>
            <v:shape style="position:absolute;left:5995;top:7000;width:535;height:622" type="#_x0000_t75">
              <v:imagedata r:id="rId9" o:title=""/>
            </v:shape>
            <v:shape style="position:absolute;left:5945;top:7629;width:535;height:1879" type="#_x0000_t75">
              <v:imagedata r:id="rId10" o:title=""/>
            </v:shape>
            <v:shape style="position:absolute;left:1860;top:4830;width:9065;height:3139" type="#_x0000_t75">
              <v:imagedata r:id="rId11" o:title=""/>
            </v:shape>
            <v:shape style="position:absolute;left:2042;top:5085;width:8698;height:2628" type="#_x0000_t75">
              <v:imagedata r:id="rId12" o:title=""/>
            </v:shape>
            <v:group style="position:absolute;left:2042;top:4818;width:8857;height:2930" coordorigin="2042,4818" coordsize="8857,2930">
              <v:shape style="position:absolute;left:2042;top:4818;width:8857;height:2930" coordorigin="2042,4818" coordsize="8857,2930" path="m10411,4818l2531,4818,2491,4820,2413,4832,2341,4857,2274,4891,2213,4936,2160,4989,2116,5049,2081,5116,2057,5189,2044,5267,2042,5307,2042,7260,2049,7339,2067,7414,2097,7484,2137,7548,2185,7605,2242,7654,2306,7694,2376,7723,2452,7742,2531,7748,10411,7748,10490,7742,10565,7723,10635,7694,10699,7654,10756,7605,10805,7548,10845,7484,10875,7414,10893,7339,10899,7260,10899,5307,10893,5227,10875,5152,10845,5082,10805,5018,10756,4961,10699,4912,10635,4873,10565,4843,10490,4825,10411,4818xe" filled="t" fillcolor="#DCE6F1" stroked="f">
                <v:path arrowok="t"/>
                <v:fill type="solid"/>
              </v:shape>
            </v:group>
            <v:group style="position:absolute;left:2042;top:4818;width:8857;height:2930" coordorigin="2042,4818" coordsize="8857,2930">
              <v:shape style="position:absolute;left:2042;top:4818;width:8857;height:2930" coordorigin="2042,4818" coordsize="8857,2930" path="m2042,5307l2049,5227,2067,5152,2097,5082,2137,5018,2185,4961,2242,4912,2306,4873,2376,4843,2452,4825,2531,4818,10411,4818,10490,4825,10565,4843,10635,4873,10699,4912,10756,4961,10805,5018,10845,5082,10875,5152,10893,5227,10899,5307,10899,7260,10893,7339,10875,7414,10845,7484,10805,7548,10756,7605,10699,7654,10635,7694,10565,7723,10490,7742,10411,7748,2531,7748,2452,7742,2376,7723,2306,7694,2242,7654,2185,7605,2137,7548,2097,7484,2067,7414,2049,7339,2042,7260,2042,5307xe" filled="f" stroked="t" strokeweight="2pt" strokecolor="#385D89">
                <v:path arrowok="t"/>
              </v:shape>
              <v:shape style="position:absolute;left:2206;top:5053;width:8530;height:2460" type="#_x0000_t75">
                <v:imagedata r:id="rId13" o:title="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ant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°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4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Culhua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án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“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z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ro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Cá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dena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”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6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GUIA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48"/>
          <w:szCs w:val="4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DIO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833" w:lineRule="exact"/>
        <w:ind w:left="684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El</w:t>
      </w:r>
      <w:r>
        <w:rPr>
          <w:rFonts w:ascii="Calibri" w:hAnsi="Calibri" w:cs="Calibri" w:eastAsia="Calibri"/>
          <w:b/>
          <w:bCs/>
          <w:spacing w:val="-29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Pro</w:t>
      </w:r>
      <w:r>
        <w:rPr>
          <w:rFonts w:ascii="Calibri" w:hAnsi="Calibri" w:cs="Calibri" w:eastAsia="Calibri"/>
          <w:b/>
          <w:bCs/>
          <w:spacing w:val="1"/>
          <w:w w:val="100"/>
          <w:sz w:val="72"/>
          <w:szCs w:val="72"/>
        </w:rPr>
        <w:t>c</w:t>
      </w:r>
      <w:r>
        <w:rPr>
          <w:rFonts w:ascii="Calibri" w:hAnsi="Calibri" w:cs="Calibri" w:eastAsia="Calibri"/>
          <w:b/>
          <w:bCs/>
          <w:spacing w:val="-3"/>
          <w:w w:val="100"/>
          <w:sz w:val="72"/>
          <w:szCs w:val="7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so</w:t>
      </w:r>
      <w:r>
        <w:rPr>
          <w:rFonts w:ascii="Calibri" w:hAnsi="Calibri" w:cs="Calibri" w:eastAsia="Calibri"/>
          <w:b/>
          <w:bCs/>
          <w:spacing w:val="-28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Administrativo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72"/>
          <w:szCs w:val="7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680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en</w:t>
      </w:r>
      <w:r>
        <w:rPr>
          <w:rFonts w:ascii="Calibri" w:hAnsi="Calibri" w:cs="Calibri" w:eastAsia="Calibri"/>
          <w:b/>
          <w:bCs/>
          <w:spacing w:val="-16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los</w:t>
      </w:r>
      <w:r>
        <w:rPr>
          <w:rFonts w:ascii="Calibri" w:hAnsi="Calibri" w:cs="Calibri" w:eastAsia="Calibri"/>
          <w:b/>
          <w:bCs/>
          <w:spacing w:val="-15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Recurs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os</w:t>
      </w:r>
      <w:r>
        <w:rPr>
          <w:rFonts w:ascii="Calibri" w:hAnsi="Calibri" w:cs="Calibri" w:eastAsia="Calibri"/>
          <w:b/>
          <w:bCs/>
          <w:spacing w:val="-14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72"/>
          <w:szCs w:val="72"/>
        </w:rPr>
        <w:t>H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umanos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72"/>
          <w:szCs w:val="72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688" w:right="0" w:firstLine="0"/>
        <w:jc w:val="center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40"/>
          <w:szCs w:val="40"/>
        </w:rPr>
        <w:t>(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3er</w:t>
      </w:r>
      <w:r>
        <w:rPr>
          <w:rFonts w:ascii="Calibri" w:hAnsi="Calibri" w:cs="Calibri" w:eastAsia="Calibri"/>
          <w:b/>
          <w:bCs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Semestr</w:t>
      </w:r>
      <w:r>
        <w:rPr>
          <w:rFonts w:ascii="Calibri" w:hAnsi="Calibri" w:cs="Calibri" w:eastAsia="Calibri"/>
          <w:b/>
          <w:bCs/>
          <w:spacing w:val="-1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0"/>
          <w:szCs w:val="4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0"/>
          <w:szCs w:val="4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EL</w:t>
      </w:r>
      <w:r>
        <w:rPr>
          <w:spacing w:val="-6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440" w:bottom="280" w:left="620" w:right="600"/>
        </w:sectPr>
      </w:pPr>
    </w:p>
    <w:p>
      <w:pPr>
        <w:spacing w:before="65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Pr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f.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el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8"/>
          <w:w w:val="100"/>
          <w:sz w:val="28"/>
          <w:szCs w:val="28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He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re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27.24pt;margin-top:-99.048164pt;width:205.68pt;height:62.52pt;mso-position-horizontal-relative:page;mso-position-vertical-relative:paragraph;z-index:-1661" coordorigin="545,-1981" coordsize="4114,1250">
            <v:shape style="position:absolute;left:545;top:-1981;width:2028;height:622" type="#_x0000_t75">
              <v:imagedata r:id="rId14" o:title=""/>
            </v:shape>
            <v:shape style="position:absolute;left:545;top:-1352;width:4114;height:622" type="#_x0000_t75">
              <v:imagedata r:id="rId15" o:title=""/>
            </v:shape>
            <w10:wrap type="none"/>
          </v:group>
        </w:pict>
      </w:r>
      <w:r>
        <w:rPr/>
        <w:pict>
          <v:shape style="position:absolute;margin-left:297.239990pt;margin-top:-36.168167pt;width:26.76pt;height:31.08pt;mso-position-horizontal-relative:page;mso-position-vertical-relative:paragraph;z-index:-1660" type="#_x0000_t75">
            <v:imagedata r:id="rId16" o:title=""/>
          </v:shape>
        </w:pic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2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0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15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440" w:bottom="280" w:left="620" w:right="600"/>
          <w:cols w:num="2" w:equalWidth="0">
            <w:col w:w="5860" w:space="3682"/>
            <w:col w:w="1478"/>
          </w:cols>
        </w:sectPr>
      </w:pPr>
    </w:p>
    <w:p>
      <w:pPr>
        <w:spacing w:line="200" w:lineRule="exact" w:before="12"/>
        <w:rPr>
          <w:sz w:val="20"/>
          <w:szCs w:val="20"/>
        </w:rPr>
      </w:pPr>
      <w:r>
        <w:rPr/>
        <w:pict>
          <v:group style="position:absolute;margin-left:220.559998pt;margin-top:31.799999pt;width:255.6pt;height:123.36pt;mso-position-horizontal-relative:page;mso-position-vertical-relative:page;z-index:-1664" coordorigin="4411,636" coordsize="5112,2467">
            <v:shape style="position:absolute;left:5945;top:636;width:535;height:1250" type="#_x0000_t75">
              <v:imagedata r:id="rId17" o:title=""/>
            </v:shape>
            <v:shape style="position:absolute;left:4411;top:1817;width:5112;height:754" type="#_x0000_t75">
              <v:imagedata r:id="rId18" o:title=""/>
            </v:shape>
            <v:shape style="position:absolute;left:4781;top:2234;width:4152;height:869" type="#_x0000_t75">
              <v:imagedata r:id="rId19" o:title=""/>
            </v:shape>
            <w10:wrap type="none"/>
          </v:group>
        </w:pict>
      </w:r>
      <w:r>
        <w:rPr/>
        <w:pict>
          <v:group style="position:absolute;margin-left:563.640015pt;margin-top:93.239998pt;width:48.36pt;height:83.64pt;mso-position-horizontal-relative:page;mso-position-vertical-relative:page;z-index:-1663" coordorigin="11273,1865" coordsize="967,1673">
            <v:shape style="position:absolute;left:11345;top:2011;width:768;height:622" type="#_x0000_t75">
              <v:imagedata r:id="rId20" o:title=""/>
            </v:shape>
            <v:shape style="position:absolute;left:11662;top:1865;width:578;height:869" type="#_x0000_t75">
              <v:imagedata r:id="rId21" o:title=""/>
            </v:shape>
            <v:shape style="position:absolute;left:11273;top:2669;width:751;height:869" type="#_x0000_t75">
              <v:imagedata r:id="rId22" o:title=""/>
            </v:shape>
            <w10:wrap type="none"/>
          </v:group>
        </w:pict>
      </w:r>
      <w:r>
        <w:rPr/>
        <w:pict>
          <v:shape style="position:absolute;margin-left:504.23999pt;margin-top:659.039978pt;width:89.76pt;height:31.08pt;mso-position-horizontal-relative:page;mso-position-vertical-relative:page;z-index:-1659" type="#_x0000_t75">
            <v:imagedata r:id="rId23" o:title=""/>
          </v:shape>
        </w:pict>
      </w:r>
      <w:r>
        <w:rPr>
          <w:sz w:val="20"/>
          <w:szCs w:val="20"/>
        </w:rPr>
      </w:r>
    </w:p>
    <w:p>
      <w:pPr>
        <w:ind w:left="5324" w:right="110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.657274pt;height:62.28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40" w:bottom="280" w:left="620" w:right="600"/>
        </w:sectPr>
      </w:pPr>
    </w:p>
    <w:p>
      <w:pPr>
        <w:spacing w:before="68"/>
        <w:ind w:left="167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4.060001pt;margin-top:161.039993pt;width:543.98pt;height:34.120pt;mso-position-horizontal-relative:page;mso-position-vertical-relative:page;z-index:-1657" coordorigin="681,3221" coordsize="10880,682">
            <v:shape style="position:absolute;left:1985;top:3221;width:8861;height:538" type="#_x0000_t75">
              <v:imagedata r:id="rId25" o:title=""/>
            </v:shape>
            <v:group style="position:absolute;left:691;top:3617;width:10860;height:276" coordorigin="691,3617" coordsize="10860,276">
              <v:shape style="position:absolute;left:691;top:3617;width:10860;height:276" coordorigin="691,3617" coordsize="10860,276" path="m691,3893l11551,3893,11551,3617,691,3617,691,389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.440001pt;margin-top:646.559998pt;width:23.16pt;height:107.28pt;mso-position-horizontal-relative:page;mso-position-vertical-relative:page;z-index:-1656" coordorigin="569,12931" coordsize="463,2146">
            <v:shape style="position:absolute;left:569;top:12931;width:463;height:538" type="#_x0000_t75">
              <v:imagedata r:id="rId26" o:title=""/>
            </v:shape>
            <v:shape style="position:absolute;left:569;top:13253;width:463;height:538" type="#_x0000_t75">
              <v:imagedata r:id="rId27" o:title=""/>
            </v:shape>
            <v:shape style="position:absolute;left:569;top:13574;width:463;height:538" type="#_x0000_t75">
              <v:imagedata r:id="rId28" o:title=""/>
            </v:shape>
            <v:shape style="position:absolute;left:569;top:13896;width:463;height:538" type="#_x0000_t75">
              <v:imagedata r:id="rId29" o:title=""/>
            </v:shape>
            <v:shape style="position:absolute;left:569;top:14218;width:463;height:538" type="#_x0000_t75">
              <v:imagedata r:id="rId30" o:title=""/>
            </v:shape>
            <v:shape style="position:absolute;left:569;top:14539;width:463;height:538" type="#_x0000_t75">
              <v:imagedata r:id="rId31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B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OQ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LA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IÓN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820" w:val="left" w:leader="none"/>
        </w:tabs>
        <w:spacing w:line="275" w:lineRule="auto"/>
        <w:ind w:left="820" w:right="100" w:hanging="721"/>
        <w:jc w:val="both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24.080002pt;margin-top:-61.484119pt;width:365.16pt;height:31.08pt;mso-position-horizontal-relative:page;mso-position-vertical-relative:paragraph;z-index:-1658" type="#_x0000_t75">
            <v:imagedata r:id="rId32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CIONES.</w:t>
      </w:r>
      <w:r>
        <w:rPr>
          <w:rFonts w:ascii="Arial" w:hAnsi="Arial" w:cs="Arial" w:eastAsia="Arial"/>
          <w:b/>
          <w:bCs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ta</w:t>
      </w:r>
      <w:r>
        <w:rPr>
          <w:rFonts w:ascii="Arial" w:hAnsi="Arial" w:cs="Arial" w:eastAsia="Arial"/>
          <w:b w:val="0"/>
          <w:bCs w:val="0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ntras</w:t>
      </w:r>
      <w:r>
        <w:rPr>
          <w:rFonts w:ascii="Arial" w:hAnsi="Arial" w:cs="Arial" w:eastAsia="Arial"/>
          <w:b w:val="0"/>
          <w:bCs w:val="0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isas</w:t>
      </w:r>
      <w:r>
        <w:rPr>
          <w:rFonts w:ascii="Arial" w:hAnsi="Arial" w:cs="Arial" w:eastAsia="Arial"/>
          <w:b w:val="0"/>
          <w:bCs w:val="0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uie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sobre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eceden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/>
          <w:bCs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administr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ció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escr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Arial" w:hAnsi="Arial" w:cs="Arial" w:eastAsia="Arial"/>
          <w:b w:val="0"/>
          <w:bCs w:val="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obre</w:t>
      </w:r>
      <w:r>
        <w:rPr>
          <w:rFonts w:ascii="Arial" w:hAnsi="Arial" w:cs="Arial" w:eastAsia="Arial"/>
          <w:b w:val="0"/>
          <w:bCs w:val="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escuela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eor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istrati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ás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ll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enci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ue.</w:t>
      </w:r>
    </w:p>
    <w:p>
      <w:pPr>
        <w:pStyle w:val="Heading4"/>
        <w:tabs>
          <w:tab w:pos="8147" w:val="right" w:leader="none"/>
        </w:tabs>
        <w:spacing w:before="200"/>
        <w:ind w:left="1156" w:right="0"/>
        <w:jc w:val="left"/>
        <w:rPr>
          <w:b w:val="0"/>
          <w:bCs w:val="0"/>
        </w:rPr>
      </w:pPr>
      <w:r>
        <w:rPr>
          <w:color w:val="212121"/>
          <w:spacing w:val="0"/>
          <w:w w:val="100"/>
        </w:rPr>
        <w:t>HISTOR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0"/>
          <w:w w:val="100"/>
        </w:rPr>
        <w:t>A</w:t>
      </w:r>
      <w:r>
        <w:rPr>
          <w:color w:val="212121"/>
          <w:spacing w:val="-5"/>
          <w:w w:val="100"/>
        </w:rPr>
        <w:t> </w:t>
      </w:r>
      <w:r>
        <w:rPr>
          <w:color w:val="212121"/>
          <w:spacing w:val="-1"/>
          <w:w w:val="100"/>
        </w:rPr>
        <w:t>D</w:t>
      </w:r>
      <w:r>
        <w:rPr>
          <w:color w:val="212121"/>
          <w:spacing w:val="0"/>
          <w:w w:val="100"/>
        </w:rPr>
        <w:t>E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4"/>
          <w:w w:val="100"/>
        </w:rPr>
        <w:t>L</w:t>
      </w:r>
      <w:r>
        <w:rPr>
          <w:color w:val="212121"/>
          <w:spacing w:val="0"/>
          <w:w w:val="100"/>
        </w:rPr>
        <w:t>A</w:t>
      </w:r>
      <w:r>
        <w:rPr>
          <w:color w:val="212121"/>
          <w:spacing w:val="-2"/>
          <w:w w:val="100"/>
        </w:rPr>
        <w:t> </w:t>
      </w:r>
      <w:r>
        <w:rPr>
          <w:color w:val="212121"/>
          <w:spacing w:val="-6"/>
          <w:w w:val="100"/>
        </w:rPr>
        <w:t>A</w:t>
      </w:r>
      <w:r>
        <w:rPr>
          <w:color w:val="212121"/>
          <w:spacing w:val="4"/>
          <w:w w:val="100"/>
        </w:rPr>
        <w:t>D</w:t>
      </w:r>
      <w:r>
        <w:rPr>
          <w:color w:val="212121"/>
          <w:spacing w:val="-1"/>
          <w:w w:val="100"/>
        </w:rPr>
        <w:t>M</w:t>
      </w:r>
      <w:r>
        <w:rPr>
          <w:color w:val="212121"/>
          <w:spacing w:val="0"/>
          <w:w w:val="100"/>
        </w:rPr>
        <w:t>INIST</w:t>
      </w:r>
      <w:r>
        <w:rPr>
          <w:color w:val="212121"/>
          <w:spacing w:val="1"/>
          <w:w w:val="100"/>
        </w:rPr>
        <w:t>R</w:t>
      </w:r>
      <w:r>
        <w:rPr>
          <w:color w:val="212121"/>
          <w:spacing w:val="-6"/>
          <w:w w:val="100"/>
        </w:rPr>
        <w:t>A</w:t>
      </w:r>
      <w:r>
        <w:rPr>
          <w:color w:val="212121"/>
          <w:spacing w:val="0"/>
          <w:w w:val="100"/>
        </w:rPr>
        <w:t>CIÓN</w:t>
      </w:r>
      <w:r>
        <w:rPr>
          <w:color w:val="212121"/>
          <w:spacing w:val="1"/>
          <w:w w:val="100"/>
        </w:rPr>
        <w:t> </w:t>
      </w:r>
      <w:r>
        <w:rPr>
          <w:rFonts w:ascii="Arial" w:hAnsi="Arial" w:cs="Arial" w:eastAsia="Arial"/>
          <w:color w:val="212121"/>
          <w:spacing w:val="0"/>
          <w:w w:val="100"/>
        </w:rPr>
        <w:t>–</w:t>
      </w:r>
      <w:r>
        <w:rPr>
          <w:rFonts w:ascii="Arial" w:hAnsi="Arial" w:cs="Arial" w:eastAsia="Arial"/>
          <w:color w:val="212121"/>
          <w:spacing w:val="1"/>
          <w:w w:val="100"/>
        </w:rPr>
        <w:t> </w:t>
      </w:r>
      <w:r>
        <w:rPr>
          <w:color w:val="212121"/>
          <w:spacing w:val="0"/>
          <w:w w:val="100"/>
        </w:rPr>
        <w:t>20</w:t>
      </w:r>
      <w:r>
        <w:rPr>
          <w:color w:val="212121"/>
          <w:spacing w:val="-2"/>
          <w:w w:val="100"/>
        </w:rPr>
        <w:t>1</w:t>
      </w:r>
      <w:r>
        <w:rPr>
          <w:color w:val="212121"/>
          <w:spacing w:val="0"/>
          <w:w w:val="100"/>
        </w:rPr>
        <w:t>2</w:t>
      </w:r>
      <w:r>
        <w:rPr>
          <w:color w:val="212121"/>
          <w:spacing w:val="0"/>
          <w:w w:val="100"/>
        </w:rPr>
        <w:tab/>
      </w:r>
      <w:r>
        <w:rPr>
          <w:color w:val="212121"/>
          <w:spacing w:val="-2"/>
          <w:w w:val="100"/>
        </w:rPr>
        <w:t>7</w:t>
      </w:r>
      <w:r>
        <w:rPr>
          <w:color w:val="212121"/>
          <w:spacing w:val="1"/>
          <w:w w:val="100"/>
        </w:rPr>
        <w:t>:</w:t>
      </w:r>
      <w:r>
        <w:rPr>
          <w:color w:val="212121"/>
          <w:spacing w:val="0"/>
          <w:w w:val="100"/>
        </w:rPr>
        <w:t>38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2"/>
        <w:ind w:left="115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FF"/>
          <w:sz w:val="24"/>
          <w:szCs w:val="24"/>
        </w:rPr>
      </w:r>
      <w:hyperlink r:id="rId33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-52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3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?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50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N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50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R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K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R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N</w:t>
        </w:r>
        <w:r>
          <w:rPr>
            <w:rFonts w:ascii="Arial" w:hAnsi="Arial" w:cs="Arial" w:eastAsia="Arial"/>
            <w:b/>
            <w:bCs/>
            <w:color w:val="0000FF"/>
            <w:spacing w:val="-3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-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4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&amp;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f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r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l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d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1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0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4"/>
            <w:szCs w:val="24"/>
            <w:u w:val="none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1.-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istración?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2.-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randes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esas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ecialistas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inistració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?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7" w:lineRule="auto"/>
        <w:ind w:left="873" w:right="989" w:hanging="425"/>
        <w:jc w:val="left"/>
      </w:pPr>
      <w:r>
        <w:rPr>
          <w:b w:val="0"/>
          <w:bCs w:val="0"/>
          <w:spacing w:val="0"/>
          <w:w w:val="100"/>
        </w:rPr>
        <w:t>3.-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encio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elas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dia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cuart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4.-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encio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udio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ecursores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stració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5.-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inistraci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llamo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ención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5117" w:val="left" w:leader="none"/>
          <w:tab w:pos="8823" w:val="left" w:leader="none"/>
        </w:tabs>
        <w:spacing w:before="69"/>
        <w:ind w:left="448" w:right="0"/>
        <w:jc w:val="left"/>
      </w:pPr>
      <w:r>
        <w:rPr/>
        <w:pict>
          <v:group style="position:absolute;margin-left:71.424004pt;margin-top:32.675865pt;width:420.36201pt;height:.1pt;mso-position-horizontal-relative:page;mso-position-vertical-relative:paragraph;z-index:-1655" coordorigin="1428,654" coordsize="8407,2">
            <v:shape style="position:absolute;left:1428;top:654;width:8407;height:2" coordorigin="1428,654" coordsize="8407,0" path="m1428,654l9836,654e" filled="f" stroked="t" strokeweight=".756pt" strokecolor="#000000">
              <v:path arrowok="t"/>
            </v:shape>
            <w10:wrap type="none"/>
          </v:group>
        </w:pict>
      </w:r>
      <w:r>
        <w:rPr/>
        <w:pict>
          <v:group style="position:absolute;margin-left:71.424004pt;margin-top:48.54586pt;width:420.36201pt;height:.1pt;mso-position-horizontal-relative:page;mso-position-vertical-relative:paragraph;z-index:-1654" coordorigin="1428,971" coordsize="8407,2">
            <v:shape style="position:absolute;left:1428;top:971;width:8407;height:2" coordorigin="1428,971" coordsize="8407,0" path="m1428,971l9836,971e" filled="f" stroked="t" strokeweight=".756pt" strokecolor="#000000">
              <v:path arrowok="t"/>
            </v:shape>
            <w10:wrap type="none"/>
          </v:group>
        </w:pict>
      </w:r>
      <w:r>
        <w:rPr/>
        <w:pict>
          <v:group style="position:absolute;margin-left:71.424004pt;margin-top:64.385857pt;width:420.36201pt;height:.1pt;mso-position-horizontal-relative:page;mso-position-vertical-relative:paragraph;z-index:-1653" coordorigin="1428,1288" coordsize="8407,2">
            <v:shape style="position:absolute;left:1428;top:1288;width:8407;height:2" coordorigin="1428,1288" coordsize="8407,0" path="m1428,1288l9836,1288e" filled="f" stroked="t" strokeweight=".756pt" strokecolor="#000000">
              <v:path arrowok="t"/>
            </v:shape>
            <w10:wrap type="none"/>
          </v:group>
        </w:pict>
      </w:r>
      <w:r>
        <w:rPr/>
        <w:pict>
          <v:group style="position:absolute;margin-left:71.424004pt;margin-top:80.225868pt;width:420.36201pt;height:.1pt;mso-position-horizontal-relative:page;mso-position-vertical-relative:paragraph;z-index:-1652" coordorigin="1428,1605" coordsize="8407,2">
            <v:shape style="position:absolute;left:1428;top:1605;width:8407;height:2" coordorigin="1428,1605" coordsize="8407,0" path="m1428,1605l9836,1605e" filled="f" stroked="t" strokeweight=".756pt" strokecolor="#000000">
              <v:path arrowok="t"/>
            </v:shape>
            <w10:wrap type="none"/>
          </v:group>
        </w:pict>
      </w:r>
      <w:r>
        <w:rPr/>
        <w:pict>
          <v:group style="position:absolute;margin-left:71.424004pt;margin-top:96.18586pt;width:420.36201pt;height:.1pt;mso-position-horizontal-relative:page;mso-position-vertical-relative:paragraph;z-index:-1651" coordorigin="1428,1924" coordsize="8407,2">
            <v:shape style="position:absolute;left:1428;top:1924;width:8407;height:2" coordorigin="1428,1924" coordsize="8407,0" path="m1428,1924l9836,1924e" filled="f" stroked="t" strokeweight=".756pt" strokecolor="#000000">
              <v:path arrowok="t"/>
            </v:shape>
            <w10:wrap type="none"/>
          </v:group>
        </w:pict>
      </w:r>
      <w:r>
        <w:rPr>
          <w:b w:val="0"/>
          <w:bCs w:val="0"/>
        </w:rPr>
      </w:r>
      <w:r>
        <w:rPr>
          <w:b w:val="0"/>
          <w:bCs w:val="0"/>
          <w:u w:val="single" w:color="000000"/>
        </w:rPr>
        <w:t> </w:t>
      </w:r>
      <w:r>
        <w:rPr>
          <w:b w:val="0"/>
          <w:bCs w:val="0"/>
          <w:u w:val="single" w:color="000000"/>
        </w:rPr>
        <w:tab/>
      </w:r>
      <w:r>
        <w:rPr>
          <w:b w:val="0"/>
          <w:bCs w:val="0"/>
          <w:u w:val="none"/>
        </w:rPr>
      </w:r>
      <w:r>
        <w:rPr>
          <w:b w:val="0"/>
          <w:bCs w:val="0"/>
          <w:spacing w:val="0"/>
          <w:w w:val="100"/>
          <w:u w:val="none"/>
        </w:rPr>
        <w:t>.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Por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q</w:t>
      </w:r>
      <w:r>
        <w:rPr>
          <w:b w:val="0"/>
          <w:bCs w:val="0"/>
          <w:spacing w:val="0"/>
          <w:w w:val="100"/>
          <w:u w:val="none"/>
        </w:rPr>
        <w:t>ue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</w:r>
    </w:p>
    <w:p>
      <w:pPr>
        <w:spacing w:after="0"/>
        <w:jc w:val="left"/>
        <w:sectPr>
          <w:pgSz w:w="12240" w:h="15840"/>
          <w:pgMar w:top="660" w:bottom="280" w:left="980" w:right="620"/>
        </w:sectPr>
      </w:pPr>
    </w:p>
    <w:p>
      <w:pPr>
        <w:pStyle w:val="BodyText"/>
        <w:numPr>
          <w:ilvl w:val="0"/>
          <w:numId w:val="1"/>
        </w:numPr>
        <w:tabs>
          <w:tab w:pos="820" w:val="left" w:leader="none"/>
        </w:tabs>
        <w:spacing w:line="276" w:lineRule="auto" w:before="61"/>
        <w:ind w:left="820" w:right="119" w:hanging="721"/>
        <w:jc w:val="both"/>
      </w:pPr>
      <w:r>
        <w:rPr>
          <w:rFonts w:ascii="Arial" w:hAnsi="Arial" w:cs="Arial" w:eastAsia="Arial"/>
          <w:b/>
          <w:bCs/>
          <w:spacing w:val="0"/>
          <w:w w:val="100"/>
        </w:rPr>
        <w:t>INSTR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IONES.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ota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defini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ión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0"/>
          <w:w w:val="100"/>
        </w:rPr>
        <w:t>ministra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ión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res,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inici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ota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arén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sis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bre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Subra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rojo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eleme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inicio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ela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ora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tu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pia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nic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dola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color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rojo.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6.-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OR.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7.-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SEGUN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8.-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TERCER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OR.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48" w:right="0"/>
        <w:jc w:val="left"/>
      </w:pPr>
      <w:r>
        <w:rPr>
          <w:b w:val="0"/>
          <w:bCs w:val="0"/>
          <w:spacing w:val="0"/>
          <w:w w:val="100"/>
        </w:rPr>
        <w:t>9.-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DEIFINICION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PIA.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820" w:val="left" w:leader="none"/>
        </w:tabs>
        <w:spacing w:line="276" w:lineRule="exact"/>
        <w:ind w:left="820" w:right="124" w:hanging="721"/>
        <w:jc w:val="both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38998pt;margin-top:56.370029pt;width:467.24002pt;height:319.32598pt;mso-position-horizontal-relative:page;mso-position-vertical-relative:paragraph;z-index:-1649" coordorigin="1108,1127" coordsize="9345,6387">
            <v:group style="position:absolute;left:1123;top:1138;width:2084;height:804" coordorigin="1123,1138" coordsize="2084,804">
              <v:shape style="position:absolute;left:1123;top:1138;width:2084;height:804" coordorigin="1123,1138" coordsize="2084,804" path="m1123,1942l3207,1942,3207,1138,1123,1138,1123,1942xe" filled="t" fillcolor="#92CDDC" stroked="f">
                <v:path arrowok="t"/>
                <v:fill type="solid"/>
              </v:shape>
            </v:group>
            <v:group style="position:absolute;left:1226;top:1402;width:1877;height:276" coordorigin="1226,1402" coordsize="1877,276">
              <v:shape style="position:absolute;left:1226;top:1402;width:1877;height:276" coordorigin="1226,1402" coordsize="1877,276" path="m1226,1678l3104,1678,3104,1402,1226,1402,1226,1678xe" filled="t" fillcolor="#92CDDC" stroked="f">
                <v:path arrowok="t"/>
                <v:fill type="solid"/>
              </v:shape>
            </v:group>
            <v:group style="position:absolute;left:3216;top:1138;width:2400;height:804" coordorigin="3216,1138" coordsize="2400,804">
              <v:shape style="position:absolute;left:3216;top:1138;width:2400;height:804" coordorigin="3216,1138" coordsize="2400,804" path="m3216,1942l5617,1942,5617,1138,3216,1138,3216,1942xe" filled="t" fillcolor="#92D050" stroked="f">
                <v:path arrowok="t"/>
                <v:fill type="solid"/>
              </v:shape>
            </v:group>
            <v:group style="position:absolute;left:3320;top:1263;width:2194;height:276" coordorigin="3320,1263" coordsize="2194,276">
              <v:shape style="position:absolute;left:3320;top:1263;width:2194;height:276" coordorigin="3320,1263" coordsize="2194,276" path="m3320,1539l5514,1539,5514,1263,3320,1263,3320,1539xe" filled="t" fillcolor="#92D050" stroked="f">
                <v:path arrowok="t"/>
                <v:fill type="solid"/>
              </v:shape>
            </v:group>
            <v:group style="position:absolute;left:3320;top:1539;width:2194;height:276" coordorigin="3320,1539" coordsize="2194,276">
              <v:shape style="position:absolute;left:3320;top:1539;width:2194;height:276" coordorigin="3320,1539" coordsize="2194,276" path="m3320,1815l5514,1815,5514,1539,3320,1539,3320,1815xe" filled="t" fillcolor="#92D050" stroked="f">
                <v:path arrowok="t"/>
                <v:fill type="solid"/>
              </v:shape>
            </v:group>
            <v:group style="position:absolute;left:5629;top:1138;width:2398;height:804" coordorigin="5629,1138" coordsize="2398,804">
              <v:shape style="position:absolute;left:5629;top:1138;width:2398;height:804" coordorigin="5629,1138" coordsize="2398,804" path="m5629,1942l8027,1942,8027,1138,5629,1138,5629,1942xe" filled="t" fillcolor="#92D050" stroked="f">
                <v:path arrowok="t"/>
                <v:fill type="solid"/>
              </v:shape>
            </v:group>
            <v:group style="position:absolute;left:5730;top:1138;width:2194;height:276" coordorigin="5730,1138" coordsize="2194,276">
              <v:shape style="position:absolute;left:5730;top:1138;width:2194;height:276" coordorigin="5730,1138" coordsize="2194,276" path="m5730,1414l7924,1414,7924,1138,5730,1138,5730,1414xe" filled="t" fillcolor="#92D050" stroked="f">
                <v:path arrowok="t"/>
                <v:fill type="solid"/>
              </v:shape>
            </v:group>
            <v:group style="position:absolute;left:5730;top:1414;width:2194;height:252" coordorigin="5730,1414" coordsize="2194,252">
              <v:shape style="position:absolute;left:5730;top:1414;width:2194;height:252" coordorigin="5730,1414" coordsize="2194,252" path="m5730,1666l7924,1666,7924,1414,5730,1414,5730,1666xe" filled="t" fillcolor="#92D050" stroked="f">
                <v:path arrowok="t"/>
                <v:fill type="solid"/>
              </v:shape>
            </v:group>
            <v:group style="position:absolute;left:5730;top:1666;width:2194;height:276" coordorigin="5730,1666" coordsize="2194,276">
              <v:shape style="position:absolute;left:5730;top:1666;width:2194;height:276" coordorigin="5730,1666" coordsize="2194,276" path="m5730,1942l7924,1942,7924,1666,5730,1666,5730,1942xe" filled="t" fillcolor="#92D050" stroked="f">
                <v:path arrowok="t"/>
                <v:fill type="solid"/>
              </v:shape>
            </v:group>
            <v:group style="position:absolute;left:8037;top:1138;width:2400;height:804" coordorigin="8037,1138" coordsize="2400,804">
              <v:shape style="position:absolute;left:8037;top:1138;width:2400;height:804" coordorigin="8037,1138" coordsize="2400,804" path="m8037,1942l10437,1942,10437,1138,8037,1138,8037,1942xe" filled="t" fillcolor="#92D050" stroked="f">
                <v:path arrowok="t"/>
                <v:fill type="solid"/>
              </v:shape>
            </v:group>
            <v:group style="position:absolute;left:8140;top:1263;width:2194;height:276" coordorigin="8140,1263" coordsize="2194,276">
              <v:shape style="position:absolute;left:8140;top:1263;width:2194;height:276" coordorigin="8140,1263" coordsize="2194,276" path="m8140,1539l10334,1539,10334,1263,8140,1263,8140,1539xe" filled="t" fillcolor="#92D050" stroked="f">
                <v:path arrowok="t"/>
                <v:fill type="solid"/>
              </v:shape>
            </v:group>
            <v:group style="position:absolute;left:8140;top:1539;width:2194;height:276" coordorigin="8140,1539" coordsize="2194,276">
              <v:shape style="position:absolute;left:8140;top:1539;width:2194;height:276" coordorigin="8140,1539" coordsize="2194,276" path="m8140,1815l10334,1815,10334,1539,8140,1539,8140,1815xe" filled="t" fillcolor="#92D050" stroked="f">
                <v:path arrowok="t"/>
                <v:fill type="solid"/>
              </v:shape>
            </v:group>
            <v:group style="position:absolute;left:1114;top:1133;width:9333;height:2" coordorigin="1114,1133" coordsize="9333,2">
              <v:shape style="position:absolute;left:1114;top:1133;width:9333;height:2" coordorigin="1114,1133" coordsize="9333,0" path="m1114,1133l10447,1133e" filled="f" stroked="t" strokeweight=".579980pt" strokecolor="#000000">
                <v:path arrowok="t"/>
              </v:shape>
            </v:group>
            <v:group style="position:absolute;left:1118;top:1138;width:2;height:6365" coordorigin="1118,1138" coordsize="2,6365">
              <v:shape style="position:absolute;left:1118;top:1138;width:2;height:6365" coordorigin="1118,1138" coordsize="0,6365" path="m1118,1138l1118,7503e" filled="f" stroked="t" strokeweight=".580pt" strokecolor="#000000">
                <v:path arrowok="t"/>
              </v:shape>
            </v:group>
            <v:group style="position:absolute;left:3212;top:1138;width:2;height:6365" coordorigin="3212,1138" coordsize="2,6365">
              <v:shape style="position:absolute;left:3212;top:1138;width:2;height:6365" coordorigin="3212,1138" coordsize="0,6365" path="m3212,1138l3212,7503e" filled="f" stroked="t" strokeweight=".58001pt" strokecolor="#000000">
                <v:path arrowok="t"/>
              </v:shape>
            </v:group>
            <v:group style="position:absolute;left:5622;top:1138;width:2;height:6365" coordorigin="5622,1138" coordsize="2,6365">
              <v:shape style="position:absolute;left:5622;top:1138;width:2;height:6365" coordorigin="5622,1138" coordsize="0,6365" path="m5622,1138l5622,7503e" filled="f" stroked="t" strokeweight=".58001pt" strokecolor="#000000">
                <v:path arrowok="t"/>
              </v:shape>
            </v:group>
            <v:group style="position:absolute;left:8032;top:1138;width:2;height:6365" coordorigin="8032,1138" coordsize="2,6365">
              <v:shape style="position:absolute;left:8032;top:1138;width:2;height:6365" coordorigin="8032,1138" coordsize="0,6365" path="m8032,1138l8032,7503e" filled="f" stroked="t" strokeweight=".58001pt" strokecolor="#000000">
                <v:path arrowok="t"/>
              </v:shape>
            </v:group>
            <v:group style="position:absolute;left:10442;top:1138;width:2;height:6365" coordorigin="10442,1138" coordsize="2,6365">
              <v:shape style="position:absolute;left:10442;top:1138;width:2;height:6365" coordorigin="10442,1138" coordsize="0,6365" path="m10442,1138l10442,7503e" filled="f" stroked="t" strokeweight=".579980pt" strokecolor="#000000">
                <v:path arrowok="t"/>
              </v:shape>
            </v:group>
            <v:group style="position:absolute;left:1123;top:1952;width:2084;height:1380" coordorigin="1123,1952" coordsize="2084,1380">
              <v:shape style="position:absolute;left:1123;top:1952;width:2084;height:1380" coordorigin="1123,1952" coordsize="2084,1380" path="m1123,3332l3207,3332,3207,1952,1123,1952,1123,3332xe" filled="t" fillcolor="#365F91" stroked="f">
                <v:path arrowok="t"/>
                <v:fill type="solid"/>
              </v:shape>
            </v:group>
            <v:group style="position:absolute;left:1226;top:1952;width:1877;height:276" coordorigin="1226,1952" coordsize="1877,276">
              <v:shape style="position:absolute;left:1226;top:1952;width:1877;height:276" coordorigin="1226,1952" coordsize="1877,276" path="m1226,2228l3104,2228,3104,1952,1226,1952,1226,2228xe" filled="t" fillcolor="#365F91" stroked="f">
                <v:path arrowok="t"/>
                <v:fill type="solid"/>
              </v:shape>
            </v:group>
            <v:group style="position:absolute;left:1226;top:2228;width:1877;height:276" coordorigin="1226,2228" coordsize="1877,276">
              <v:shape style="position:absolute;left:1226;top:2228;width:1877;height:276" coordorigin="1226,2228" coordsize="1877,276" path="m1226,2504l3104,2504,3104,2228,1226,2228,1226,2504xe" filled="t" fillcolor="#365F91" stroked="f">
                <v:path arrowok="t"/>
                <v:fill type="solid"/>
              </v:shape>
            </v:group>
            <v:group style="position:absolute;left:1226;top:2504;width:1877;height:276" coordorigin="1226,2504" coordsize="1877,276">
              <v:shape style="position:absolute;left:1226;top:2504;width:1877;height:276" coordorigin="1226,2504" coordsize="1877,276" path="m1226,2780l3104,2780,3104,2504,1226,2504,1226,2780xe" filled="t" fillcolor="#365F91" stroked="f">
                <v:path arrowok="t"/>
                <v:fill type="solid"/>
              </v:shape>
            </v:group>
            <v:group style="position:absolute;left:1226;top:2780;width:1877;height:276" coordorigin="1226,2780" coordsize="1877,276">
              <v:shape style="position:absolute;left:1226;top:2780;width:1877;height:276" coordorigin="1226,2780" coordsize="1877,276" path="m1226,3056l3104,3056,3104,2780,1226,2780,1226,3056xe" filled="t" fillcolor="#365F91" stroked="f">
                <v:path arrowok="t"/>
                <v:fill type="solid"/>
              </v:shape>
            </v:group>
            <v:group style="position:absolute;left:1226;top:3056;width:1877;height:276" coordorigin="1226,3056" coordsize="1877,276">
              <v:shape style="position:absolute;left:1226;top:3056;width:1877;height:276" coordorigin="1226,3056" coordsize="1877,276" path="m1226,3332l3104,3332,3104,3056,1226,3056,1226,3332xe" filled="t" fillcolor="#365F91" stroked="f">
                <v:path arrowok="t"/>
                <v:fill type="solid"/>
              </v:shape>
            </v:group>
            <v:group style="position:absolute;left:1114;top:1947;width:9333;height:2" coordorigin="1114,1947" coordsize="9333,2">
              <v:shape style="position:absolute;left:1114;top:1947;width:9333;height:2" coordorigin="1114,1947" coordsize="9333,0" path="m1114,1947l10447,1947e" filled="f" stroked="t" strokeweight=".58001pt" strokecolor="#000000">
                <v:path arrowok="t"/>
              </v:shape>
            </v:group>
            <v:group style="position:absolute;left:1123;top:3341;width:2084;height:1380" coordorigin="1123,3341" coordsize="2084,1380">
              <v:shape style="position:absolute;left:1123;top:3341;width:2084;height:1380" coordorigin="1123,3341" coordsize="2084,1380" path="m1123,4722l3207,4722,3207,3341,1123,3341,1123,4722xe" filled="t" fillcolor="#365F91" stroked="f">
                <v:path arrowok="t"/>
                <v:fill type="solid"/>
              </v:shape>
            </v:group>
            <v:group style="position:absolute;left:1226;top:3341;width:1877;height:276" coordorigin="1226,3341" coordsize="1877,276">
              <v:shape style="position:absolute;left:1226;top:3341;width:1877;height:276" coordorigin="1226,3341" coordsize="1877,276" path="m1226,3617l3104,3617,3104,3341,1226,3341,1226,3617xe" filled="t" fillcolor="#365F91" stroked="f">
                <v:path arrowok="t"/>
                <v:fill type="solid"/>
              </v:shape>
            </v:group>
            <v:group style="position:absolute;left:1226;top:3617;width:1877;height:276" coordorigin="1226,3617" coordsize="1877,276">
              <v:shape style="position:absolute;left:1226;top:3617;width:1877;height:276" coordorigin="1226,3617" coordsize="1877,276" path="m1226,3893l3104,3893,3104,3617,1226,3617,1226,3893xe" filled="t" fillcolor="#365F91" stroked="f">
                <v:path arrowok="t"/>
                <v:fill type="solid"/>
              </v:shape>
            </v:group>
            <v:group style="position:absolute;left:1226;top:3893;width:1877;height:276" coordorigin="1226,3893" coordsize="1877,276">
              <v:shape style="position:absolute;left:1226;top:3893;width:1877;height:276" coordorigin="1226,3893" coordsize="1877,276" path="m1226,4169l3104,4169,3104,3893,1226,3893,1226,4169xe" filled="t" fillcolor="#365F91" stroked="f">
                <v:path arrowok="t"/>
                <v:fill type="solid"/>
              </v:shape>
            </v:group>
            <v:group style="position:absolute;left:1226;top:4169;width:1877;height:276" coordorigin="1226,4169" coordsize="1877,276">
              <v:shape style="position:absolute;left:1226;top:4169;width:1877;height:276" coordorigin="1226,4169" coordsize="1877,276" path="m1226,4446l3104,4446,3104,4169,1226,4169,1226,4446xe" filled="t" fillcolor="#365F91" stroked="f">
                <v:path arrowok="t"/>
                <v:fill type="solid"/>
              </v:shape>
            </v:group>
            <v:group style="position:absolute;left:1226;top:4446;width:1877;height:276" coordorigin="1226,4446" coordsize="1877,276">
              <v:shape style="position:absolute;left:1226;top:4446;width:1877;height:276" coordorigin="1226,4446" coordsize="1877,276" path="m1226,4722l3104,4722,3104,4446,1226,4446,1226,4722xe" filled="t" fillcolor="#365F91" stroked="f">
                <v:path arrowok="t"/>
                <v:fill type="solid"/>
              </v:shape>
            </v:group>
            <v:group style="position:absolute;left:1114;top:3336;width:9333;height:2" coordorigin="1114,3336" coordsize="9333,2">
              <v:shape style="position:absolute;left:1114;top:3336;width:9333;height:2" coordorigin="1114,3336" coordsize="9333,0" path="m1114,3336l10447,3336e" filled="f" stroked="t" strokeweight=".58004pt" strokecolor="#000000">
                <v:path arrowok="t"/>
              </v:shape>
            </v:group>
            <v:group style="position:absolute;left:1123;top:4734;width:2084;height:1380" coordorigin="1123,4734" coordsize="2084,1380">
              <v:shape style="position:absolute;left:1123;top:4734;width:2084;height:1380" coordorigin="1123,4734" coordsize="2084,1380" path="m1123,6114l3207,6114,3207,4734,1123,4734,1123,6114xe" filled="t" fillcolor="#365F91" stroked="f">
                <v:path arrowok="t"/>
                <v:fill type="solid"/>
              </v:shape>
            </v:group>
            <v:group style="position:absolute;left:1226;top:4734;width:1877;height:276" coordorigin="1226,4734" coordsize="1877,276">
              <v:shape style="position:absolute;left:1226;top:4734;width:1877;height:276" coordorigin="1226,4734" coordsize="1877,276" path="m1226,5010l3104,5010,3104,4734,1226,4734,1226,5010xe" filled="t" fillcolor="#365F91" stroked="f">
                <v:path arrowok="t"/>
                <v:fill type="solid"/>
              </v:shape>
            </v:group>
            <v:group style="position:absolute;left:1226;top:5010;width:1877;height:276" coordorigin="1226,5010" coordsize="1877,276">
              <v:shape style="position:absolute;left:1226;top:5010;width:1877;height:276" coordorigin="1226,5010" coordsize="1877,276" path="m1226,5286l3104,5286,3104,5010,1226,5010,1226,5286xe" filled="t" fillcolor="#365F91" stroked="f">
                <v:path arrowok="t"/>
                <v:fill type="solid"/>
              </v:shape>
            </v:group>
            <v:group style="position:absolute;left:1226;top:5286;width:1877;height:276" coordorigin="1226,5286" coordsize="1877,276">
              <v:shape style="position:absolute;left:1226;top:5286;width:1877;height:276" coordorigin="1226,5286" coordsize="1877,276" path="m1226,5562l3104,5562,3104,5286,1226,5286,1226,5562xe" filled="t" fillcolor="#365F91" stroked="f">
                <v:path arrowok="t"/>
                <v:fill type="solid"/>
              </v:shape>
            </v:group>
            <v:group style="position:absolute;left:1226;top:5562;width:1877;height:276" coordorigin="1226,5562" coordsize="1877,276">
              <v:shape style="position:absolute;left:1226;top:5562;width:1877;height:276" coordorigin="1226,5562" coordsize="1877,276" path="m1226,5838l3104,5838,3104,5562,1226,5562,1226,5838xe" filled="t" fillcolor="#365F91" stroked="f">
                <v:path arrowok="t"/>
                <v:fill type="solid"/>
              </v:shape>
            </v:group>
            <v:group style="position:absolute;left:1226;top:5838;width:1877;height:276" coordorigin="1226,5838" coordsize="1877,276">
              <v:shape style="position:absolute;left:1226;top:5838;width:1877;height:276" coordorigin="1226,5838" coordsize="1877,276" path="m1226,6114l3104,6114,3104,5838,1226,5838,1226,6114xe" filled="t" fillcolor="#365F91" stroked="f">
                <v:path arrowok="t"/>
                <v:fill type="solid"/>
              </v:shape>
            </v:group>
            <v:group style="position:absolute;left:1114;top:4727;width:9333;height:2" coordorigin="1114,4727" coordsize="9333,2">
              <v:shape style="position:absolute;left:1114;top:4727;width:9333;height:2" coordorigin="1114,4727" coordsize="9333,0" path="m1114,4727l10447,4727e" filled="f" stroked="t" strokeweight=".579980pt" strokecolor="#000000">
                <v:path arrowok="t"/>
              </v:shape>
            </v:group>
            <v:group style="position:absolute;left:1123;top:6123;width:2084;height:1380" coordorigin="1123,6123" coordsize="2084,1380">
              <v:shape style="position:absolute;left:1123;top:6123;width:2084;height:1380" coordorigin="1123,6123" coordsize="2084,1380" path="m1123,7503l3207,7503,3207,6123,1123,6123,1123,7503xe" filled="t" fillcolor="#365F91" stroked="f">
                <v:path arrowok="t"/>
                <v:fill type="solid"/>
              </v:shape>
            </v:group>
            <v:group style="position:absolute;left:1226;top:6123;width:1877;height:276" coordorigin="1226,6123" coordsize="1877,276">
              <v:shape style="position:absolute;left:1226;top:6123;width:1877;height:276" coordorigin="1226,6123" coordsize="1877,276" path="m1226,6399l3104,6399,3104,6123,1226,6123,1226,6399xe" filled="t" fillcolor="#365F91" stroked="f">
                <v:path arrowok="t"/>
                <v:fill type="solid"/>
              </v:shape>
            </v:group>
            <v:group style="position:absolute;left:1226;top:6399;width:1877;height:276" coordorigin="1226,6399" coordsize="1877,276">
              <v:shape style="position:absolute;left:1226;top:6399;width:1877;height:276" coordorigin="1226,6399" coordsize="1877,276" path="m1226,6675l3104,6675,3104,6399,1226,6399,1226,6675xe" filled="t" fillcolor="#365F91" stroked="f">
                <v:path arrowok="t"/>
                <v:fill type="solid"/>
              </v:shape>
            </v:group>
            <v:group style="position:absolute;left:1226;top:6675;width:1877;height:276" coordorigin="1226,6675" coordsize="1877,276">
              <v:shape style="position:absolute;left:1226;top:6675;width:1877;height:276" coordorigin="1226,6675" coordsize="1877,276" path="m1226,6951l3104,6951,3104,6675,1226,6675,1226,6951xe" filled="t" fillcolor="#365F91" stroked="f">
                <v:path arrowok="t"/>
                <v:fill type="solid"/>
              </v:shape>
            </v:group>
            <v:group style="position:absolute;left:1226;top:6951;width:1877;height:276" coordorigin="1226,6951" coordsize="1877,276">
              <v:shape style="position:absolute;left:1226;top:6951;width:1877;height:276" coordorigin="1226,6951" coordsize="1877,276" path="m1226,7227l3104,7227,3104,6951,1226,6951,1226,7227xe" filled="t" fillcolor="#365F91" stroked="f">
                <v:path arrowok="t"/>
                <v:fill type="solid"/>
              </v:shape>
            </v:group>
            <v:group style="position:absolute;left:1226;top:7227;width:1877;height:276" coordorigin="1226,7227" coordsize="1877,276">
              <v:shape style="position:absolute;left:1226;top:7227;width:1877;height:276" coordorigin="1226,7227" coordsize="1877,276" path="m1226,7503l3104,7503,3104,7227,1226,7227,1226,7503xe" filled="t" fillcolor="#365F91" stroked="f">
                <v:path arrowok="t"/>
                <v:fill type="solid"/>
              </v:shape>
            </v:group>
            <v:group style="position:absolute;left:1114;top:6119;width:9333;height:2" coordorigin="1114,6119" coordsize="9333,2">
              <v:shape style="position:absolute;left:1114;top:6119;width:9333;height:2" coordorigin="1114,6119" coordsize="9333,0" path="m1114,6119l10447,6119e" filled="f" stroked="t" strokeweight=".58004pt" strokecolor="#000000">
                <v:path arrowok="t"/>
              </v:shape>
            </v:group>
            <v:group style="position:absolute;left:1114;top:7508;width:9333;height:2" coordorigin="1114,7508" coordsize="9333,2">
              <v:shape style="position:absolute;left:1114;top:7508;width:9333;height:2" coordorigin="1114,7508" coordsize="9333,0" path="m1114,7508l10447,750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CIONES.</w:t>
      </w:r>
      <w:r>
        <w:rPr>
          <w:rFonts w:ascii="Arial" w:hAnsi="Arial" w:cs="Arial" w:eastAsia="Arial"/>
          <w:b/>
          <w:bCs/>
          <w:color w:val="212121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isa</w:t>
      </w:r>
      <w:r>
        <w:rPr>
          <w:rFonts w:ascii="Arial" w:hAnsi="Arial" w:cs="Arial" w:eastAsia="Arial"/>
          <w:b w:val="0"/>
          <w:bCs w:val="0"/>
          <w:color w:val="212121"/>
          <w:spacing w:val="27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color w:val="212121"/>
          <w:spacing w:val="27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7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“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1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212121"/>
          <w:spacing w:val="24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25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inist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ació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”.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our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1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nd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dad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7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olución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eor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inistrati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a.</w:t>
      </w:r>
      <w:r>
        <w:rPr>
          <w:rFonts w:ascii="Arial" w:hAnsi="Arial" w:cs="Arial" w:eastAsia="Arial"/>
          <w:b w:val="0"/>
          <w:bCs w:val="0"/>
          <w:color w:val="212121"/>
          <w:spacing w:val="12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22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9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ple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uie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cuadro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comp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rati</w:t>
      </w:r>
      <w:r>
        <w:rPr>
          <w:rFonts w:ascii="Arial" w:hAnsi="Arial" w:cs="Arial" w:eastAsia="Arial"/>
          <w:b/>
          <w:bCs/>
          <w:color w:val="212121"/>
          <w:spacing w:val="-5"/>
          <w:w w:val="100"/>
          <w:position w:val="0"/>
          <w:sz w:val="24"/>
          <w:szCs w:val="24"/>
        </w:rPr>
        <w:t>v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212121"/>
          <w:spacing w:val="4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sobre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position w:val="0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cuel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la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position w:val="0"/>
          <w:sz w:val="24"/>
          <w:szCs w:val="24"/>
        </w:rPr>
        <w:t>m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ini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position w:val="0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tr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top="1300" w:bottom="280" w:left="980" w:right="60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ind w:left="2762" w:right="0" w:hanging="380"/>
        <w:jc w:val="left"/>
        <w:rPr>
          <w:b w:val="0"/>
          <w:bCs w:val="0"/>
        </w:rPr>
      </w:pPr>
      <w:r>
        <w:rPr>
          <w:spacing w:val="-6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0"/>
          <w:w w:val="100"/>
        </w:rPr>
        <w:t>INIST</w:t>
      </w:r>
      <w:r>
        <w:rPr>
          <w:spacing w:val="3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0"/>
          <w:w w:val="100"/>
        </w:rPr>
        <w:t>CIÓN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CIEN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IFI</w:t>
      </w:r>
      <w:r>
        <w:rPr>
          <w:spacing w:val="2"/>
          <w:w w:val="100"/>
        </w:rPr>
        <w:t>C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239" w:lineRule="auto" w:before="70"/>
        <w:ind w:left="249" w:right="0" w:firstLine="2"/>
        <w:jc w:val="center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ESC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OM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pStyle w:val="Heading4"/>
        <w:ind w:left="404" w:right="1501" w:firstLine="100"/>
        <w:jc w:val="left"/>
        <w:rPr>
          <w:b w:val="0"/>
          <w:bCs w:val="0"/>
        </w:rPr>
      </w:pPr>
      <w:r>
        <w:rPr>
          <w:spacing w:val="0"/>
          <w:w w:val="100"/>
        </w:rPr>
        <w:t>NEOH</w:t>
      </w:r>
      <w:r>
        <w:rPr>
          <w:spacing w:val="-1"/>
          <w:w w:val="100"/>
        </w:rPr>
        <w:t>U</w:t>
      </w:r>
      <w:r>
        <w:rPr>
          <w:spacing w:val="3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0"/>
          <w:w w:val="100"/>
        </w:rPr>
        <w:t>NO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RE</w:t>
      </w:r>
      <w:r>
        <w:rPr>
          <w:spacing w:val="2"/>
          <w:w w:val="100"/>
        </w:rPr>
        <w:t>L</w:t>
      </w:r>
      <w:r>
        <w:rPr>
          <w:spacing w:val="-6"/>
          <w:w w:val="100"/>
        </w:rPr>
        <w:t>A</w:t>
      </w:r>
      <w:r>
        <w:rPr>
          <w:spacing w:val="0"/>
          <w:w w:val="100"/>
        </w:rPr>
        <w:t>CIONIS</w:t>
      </w:r>
      <w:r>
        <w:rPr>
          <w:spacing w:val="4"/>
          <w:w w:val="100"/>
        </w:rPr>
        <w:t>T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40" w:bottom="280" w:left="980" w:right="600"/>
          <w:cols w:num="3" w:equalWidth="0">
            <w:col w:w="4487" w:space="40"/>
            <w:col w:w="2386" w:space="40"/>
            <w:col w:w="3707"/>
          </w:cols>
        </w:sectPr>
      </w:pPr>
    </w:p>
    <w:p>
      <w:pPr>
        <w:spacing w:line="200" w:lineRule="exact" w:before="16"/>
        <w:rPr>
          <w:sz w:val="20"/>
          <w:szCs w:val="20"/>
        </w:rPr>
      </w:pPr>
      <w:r>
        <w:rPr/>
        <w:pict>
          <v:group style="position:absolute;margin-left:28.440001pt;margin-top:32.279999pt;width:23.16pt;height:42.96pt;mso-position-horizontal-relative:page;mso-position-vertical-relative:page;z-index:-1650" coordorigin="569,646" coordsize="463,859">
            <v:shape style="position:absolute;left:569;top:646;width:463;height:538" type="#_x0000_t75">
              <v:imagedata r:id="rId34" o:title=""/>
            </v:shape>
            <v:shape style="position:absolute;left:569;top:967;width:463;height:538" type="#_x0000_t75">
              <v:imagedata r:id="rId35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69"/>
        <w:ind w:left="2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Fun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amen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2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10.-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246" w:right="938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Técni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11.-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246" w:right="887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FFFFFF"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FFFFFF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FFFFFF"/>
          <w:spacing w:val="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taciones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12.-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246" w:right="822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Repr</w:t>
      </w:r>
      <w:r>
        <w:rPr>
          <w:rFonts w:ascii="Arial" w:hAnsi="Arial" w:cs="Arial" w:eastAsia="Arial"/>
          <w:b/>
          <w:bCs/>
          <w:color w:val="FFFFFF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sen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FFFFFF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24"/>
          <w:szCs w:val="24"/>
        </w:rPr>
        <w:t>13.-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440" w:bottom="280" w:left="980" w:right="600"/>
        </w:sectPr>
      </w:pPr>
    </w:p>
    <w:p>
      <w:pPr>
        <w:numPr>
          <w:ilvl w:val="0"/>
          <w:numId w:val="1"/>
        </w:numPr>
        <w:tabs>
          <w:tab w:pos="903" w:val="left" w:leader="none"/>
        </w:tabs>
        <w:spacing w:line="268" w:lineRule="auto" w:before="61"/>
        <w:ind w:left="1383" w:right="117" w:hanging="113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CIO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ES.</w:t>
      </w:r>
      <w:r>
        <w:rPr>
          <w:rFonts w:ascii="Arial" w:hAnsi="Arial" w:cs="Arial" w:eastAsia="Arial"/>
          <w:b/>
          <w:bCs/>
          <w:color w:val="212121"/>
          <w:spacing w:val="-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isa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212121"/>
          <w:spacing w:val="-8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id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-4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ela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ora</w:t>
      </w:r>
      <w:r>
        <w:rPr>
          <w:rFonts w:ascii="Arial" w:hAnsi="Arial" w:cs="Arial" w:eastAsia="Arial"/>
          <w:b w:val="0"/>
          <w:bCs w:val="0"/>
          <w:color w:val="212121"/>
          <w:spacing w:val="-6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color w:val="212121"/>
          <w:spacing w:val="-6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lín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position w:val="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-6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212121"/>
          <w:spacing w:val="-6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position w:val="0"/>
          <w:sz w:val="24"/>
          <w:szCs w:val="24"/>
        </w:rPr>
        <w:t>i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empo</w:t>
      </w:r>
      <w:r>
        <w:rPr>
          <w:rFonts w:ascii="Arial" w:hAnsi="Arial" w:cs="Arial" w:eastAsia="Arial"/>
          <w:b/>
          <w:bCs/>
          <w:color w:val="212121"/>
          <w:spacing w:val="-7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00"/>
          <w:position w:val="1"/>
          <w:sz w:val="24"/>
          <w:szCs w:val="24"/>
        </w:rPr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1"/>
          <w:sz w:val="24"/>
          <w:szCs w:val="24"/>
          <w:u w:val="single" w:color="212121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u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stra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100"/>
          <w:position w:val="1"/>
          <w:sz w:val="24"/>
          <w:szCs w:val="24"/>
          <w:u w:val="single" w:color="2121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100"/>
          <w:position w:val="1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00"/>
          <w:position w:val="1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  <w:u w:val="single" w:color="2121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  <w:u w:val="single" w:color="212121"/>
        </w:rPr>
        <w:t>d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los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h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  <w:u w:val="single" w:color="212121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h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s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1"/>
          <w:sz w:val="24"/>
          <w:szCs w:val="24"/>
          <w:u w:val="single" w:color="2121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  <w:u w:val="single" w:color="212121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á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s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  <w:u w:val="single" w:color="2121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  <w:u w:val="single" w:color="2121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  <w:u w:val="single" w:color="212121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100"/>
          <w:position w:val="1"/>
          <w:sz w:val="24"/>
          <w:szCs w:val="24"/>
          <w:u w:val="single" w:color="212121"/>
        </w:rPr>
        <w:t>p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r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position w:val="1"/>
          <w:sz w:val="24"/>
          <w:szCs w:val="24"/>
          <w:u w:val="single" w:color="2121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100"/>
          <w:position w:val="1"/>
          <w:sz w:val="24"/>
          <w:szCs w:val="24"/>
          <w:u w:val="single" w:color="212121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single" w:color="212121"/>
        </w:rPr>
        <w:t>s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1"/>
          <w:sz w:val="24"/>
          <w:szCs w:val="24"/>
          <w:u w:val="single" w:color="2121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position w:val="1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position w:val="0"/>
          <w:sz w:val="24"/>
          <w:szCs w:val="24"/>
          <w:u w:val="none"/>
        </w:rPr>
        <w:t>d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  <w:u w:val="none"/>
        </w:rPr>
        <w:t>esa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position w:val="0"/>
          <w:sz w:val="24"/>
          <w:szCs w:val="24"/>
          <w:u w:val="none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  <w:u w:val="none"/>
        </w:rPr>
        <w:t>rollo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position w:val="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position w:val="0"/>
          <w:sz w:val="24"/>
          <w:szCs w:val="24"/>
          <w:u w:val="none"/>
        </w:rPr>
        <w:t>d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  <w:u w:val="none"/>
        </w:rPr>
        <w:t>e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position w:val="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  <w:u w:val="none"/>
        </w:rPr>
        <w:t>la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position w:val="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  <w:u w:val="none"/>
        </w:rPr>
        <w:t>administ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position w:val="0"/>
          <w:sz w:val="24"/>
          <w:szCs w:val="24"/>
          <w:u w:val="none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  <w:u w:val="none"/>
        </w:rPr>
        <w:t>ació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position w:val="0"/>
          <w:sz w:val="24"/>
          <w:szCs w:val="24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  <w:sz w:val="24"/>
          <w:szCs w:val="24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1465" w:val="left" w:leader="none"/>
          <w:tab w:pos="6743" w:val="left" w:leader="none"/>
        </w:tabs>
        <w:spacing w:before="66"/>
        <w:ind w:left="248" w:right="0"/>
        <w:jc w:val="left"/>
        <w:rPr>
          <w:b w:val="0"/>
          <w:bCs w:val="0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</w:rPr>
        <w:t>14.-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1"/>
        </w:rPr>
        <w:tab/>
      </w:r>
      <w:r>
        <w:rPr>
          <w:color w:val="212121"/>
          <w:spacing w:val="0"/>
          <w:w w:val="100"/>
          <w:position w:val="0"/>
        </w:rPr>
        <w:t>Lí</w:t>
      </w:r>
      <w:r>
        <w:rPr>
          <w:color w:val="212121"/>
          <w:spacing w:val="-3"/>
          <w:w w:val="100"/>
          <w:position w:val="0"/>
        </w:rPr>
        <w:t>n</w:t>
      </w:r>
      <w:r>
        <w:rPr>
          <w:color w:val="212121"/>
          <w:spacing w:val="0"/>
          <w:w w:val="100"/>
          <w:position w:val="0"/>
        </w:rPr>
        <w:t>ea</w:t>
      </w:r>
      <w:r>
        <w:rPr>
          <w:color w:val="212121"/>
          <w:spacing w:val="1"/>
          <w:w w:val="100"/>
          <w:position w:val="0"/>
        </w:rPr>
        <w:t> </w:t>
      </w:r>
      <w:r>
        <w:rPr>
          <w:color w:val="212121"/>
          <w:spacing w:val="-3"/>
          <w:w w:val="100"/>
          <w:position w:val="0"/>
        </w:rPr>
        <w:t>d</w:t>
      </w:r>
      <w:r>
        <w:rPr>
          <w:color w:val="212121"/>
          <w:spacing w:val="0"/>
          <w:w w:val="100"/>
          <w:position w:val="0"/>
        </w:rPr>
        <w:t>e</w:t>
      </w:r>
      <w:r>
        <w:rPr>
          <w:color w:val="212121"/>
          <w:spacing w:val="1"/>
          <w:w w:val="100"/>
          <w:position w:val="0"/>
        </w:rPr>
        <w:t> </w:t>
      </w:r>
      <w:r>
        <w:rPr>
          <w:color w:val="212121"/>
          <w:spacing w:val="0"/>
          <w:w w:val="100"/>
          <w:position w:val="0"/>
        </w:rPr>
        <w:t>t</w:t>
      </w:r>
      <w:r>
        <w:rPr>
          <w:color w:val="212121"/>
          <w:spacing w:val="-3"/>
          <w:w w:val="100"/>
          <w:position w:val="0"/>
        </w:rPr>
        <w:t>i</w:t>
      </w:r>
      <w:r>
        <w:rPr>
          <w:color w:val="212121"/>
          <w:spacing w:val="0"/>
          <w:w w:val="100"/>
          <w:position w:val="0"/>
        </w:rPr>
        <w:t>empo</w:t>
      </w:r>
      <w:r>
        <w:rPr>
          <w:color w:val="212121"/>
          <w:spacing w:val="1"/>
          <w:w w:val="100"/>
          <w:position w:val="0"/>
        </w:rPr>
        <w:t> </w:t>
      </w:r>
      <w:r>
        <w:rPr>
          <w:color w:val="212121"/>
          <w:spacing w:val="-1"/>
          <w:w w:val="100"/>
          <w:position w:val="0"/>
        </w:rPr>
        <w:t>d</w:t>
      </w:r>
      <w:r>
        <w:rPr>
          <w:color w:val="212121"/>
          <w:spacing w:val="0"/>
          <w:w w:val="100"/>
          <w:position w:val="0"/>
        </w:rPr>
        <w:t>e</w:t>
      </w:r>
      <w:r>
        <w:rPr>
          <w:color w:val="212121"/>
          <w:spacing w:val="1"/>
          <w:w w:val="100"/>
          <w:position w:val="0"/>
        </w:rPr>
        <w:t> </w:t>
      </w:r>
      <w:r>
        <w:rPr>
          <w:color w:val="212121"/>
          <w:spacing w:val="0"/>
          <w:w w:val="100"/>
          <w:position w:val="0"/>
        </w:rPr>
        <w:t>ad</w:t>
      </w:r>
      <w:r>
        <w:rPr>
          <w:color w:val="212121"/>
          <w:spacing w:val="-3"/>
          <w:w w:val="100"/>
          <w:position w:val="0"/>
        </w:rPr>
        <w:t>m</w:t>
      </w:r>
      <w:r>
        <w:rPr>
          <w:color w:val="212121"/>
          <w:spacing w:val="0"/>
          <w:w w:val="100"/>
          <w:position w:val="0"/>
        </w:rPr>
        <w:t>ini</w:t>
      </w:r>
      <w:r>
        <w:rPr>
          <w:color w:val="212121"/>
          <w:spacing w:val="1"/>
          <w:w w:val="100"/>
          <w:position w:val="0"/>
        </w:rPr>
        <w:t>s</w:t>
      </w:r>
      <w:r>
        <w:rPr>
          <w:color w:val="212121"/>
          <w:spacing w:val="0"/>
          <w:w w:val="100"/>
          <w:position w:val="0"/>
        </w:rPr>
        <w:t>tr</w:t>
      </w:r>
      <w:r>
        <w:rPr>
          <w:color w:val="212121"/>
          <w:spacing w:val="-2"/>
          <w:w w:val="100"/>
          <w:position w:val="0"/>
        </w:rPr>
        <w:t>a</w:t>
      </w:r>
      <w:r>
        <w:rPr>
          <w:color w:val="212121"/>
          <w:spacing w:val="-2"/>
          <w:w w:val="100"/>
          <w:position w:val="0"/>
        </w:rPr>
        <w:t>c</w:t>
      </w:r>
      <w:r>
        <w:rPr>
          <w:color w:val="212121"/>
          <w:spacing w:val="0"/>
          <w:w w:val="100"/>
          <w:position w:val="0"/>
        </w:rPr>
        <w:t>ión</w:t>
      </w:r>
      <w:r>
        <w:rPr>
          <w:color w:val="212121"/>
          <w:spacing w:val="0"/>
          <w:w w:val="100"/>
          <w:position w:val="0"/>
        </w:rPr>
        <w:tab/>
      </w:r>
      <w:r>
        <w:rPr>
          <w:color w:val="212121"/>
          <w:spacing w:val="0"/>
          <w:w w:val="100"/>
          <w:position w:val="0"/>
        </w:rPr>
        <w:t>4:00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ind w:left="214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FF"/>
          <w:sz w:val="24"/>
          <w:szCs w:val="24"/>
        </w:rPr>
      </w:r>
      <w:hyperlink r:id="rId36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ww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6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om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tch?</w:t>
        </w:r>
        <w:r>
          <w:rPr>
            <w:rFonts w:ascii="Arial" w:hAnsi="Arial" w:cs="Arial" w:eastAsia="Arial"/>
            <w:b/>
            <w:bCs/>
            <w:color w:val="0000FF"/>
            <w:spacing w:val="-5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t1tFa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4"/>
            <w:szCs w:val="24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ZV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6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4"/>
            <w:szCs w:val="24"/>
            <w:u w:val="none"/>
          </w:rPr>
        </w:r>
      </w:hyperlink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9" w:val="left" w:leader="none"/>
        </w:tabs>
        <w:spacing w:before="66"/>
        <w:ind w:left="829" w:right="121" w:hanging="721"/>
        <w:jc w:val="left"/>
      </w:pPr>
      <w:r>
        <w:rPr>
          <w:rFonts w:ascii="Arial" w:hAnsi="Arial" w:cs="Arial" w:eastAsia="Arial"/>
          <w:b/>
          <w:bCs/>
          <w:color w:val="212121"/>
          <w:spacing w:val="0"/>
          <w:w w:val="100"/>
        </w:rPr>
        <w:t>INST</w:t>
      </w:r>
      <w:r>
        <w:rPr>
          <w:rFonts w:ascii="Arial" w:hAnsi="Arial" w:cs="Arial" w:eastAsia="Arial"/>
          <w:b/>
          <w:bCs/>
          <w:color w:val="212121"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</w:rPr>
        <w:t>U</w:t>
      </w:r>
      <w:r>
        <w:rPr>
          <w:rFonts w:ascii="Arial" w:hAnsi="Arial" w:cs="Arial" w:eastAsia="Arial"/>
          <w:b/>
          <w:bCs/>
          <w:color w:val="212121"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color w:val="212121"/>
          <w:spacing w:val="0"/>
          <w:w w:val="100"/>
        </w:rPr>
        <w:t>CIONES.</w:t>
      </w:r>
      <w:r>
        <w:rPr>
          <w:rFonts w:ascii="Arial" w:hAnsi="Arial" w:cs="Arial" w:eastAsia="Arial"/>
          <w:b/>
          <w:bCs/>
          <w:color w:val="212121"/>
          <w:spacing w:val="44"/>
          <w:w w:val="100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El</w:t>
      </w:r>
      <w:r>
        <w:rPr>
          <w:b w:val="0"/>
          <w:bCs w:val="0"/>
          <w:color w:val="000000"/>
          <w:spacing w:val="-4"/>
          <w:w w:val="100"/>
          <w:position w:val="1"/>
        </w:rPr>
        <w:t>i</w:t>
      </w:r>
      <w:r>
        <w:rPr>
          <w:b w:val="0"/>
          <w:bCs w:val="0"/>
          <w:color w:val="000000"/>
          <w:spacing w:val="-2"/>
          <w:w w:val="100"/>
          <w:position w:val="1"/>
        </w:rPr>
        <w:t>g</w:t>
      </w:r>
      <w:r>
        <w:rPr>
          <w:b w:val="0"/>
          <w:bCs w:val="0"/>
          <w:color w:val="000000"/>
          <w:spacing w:val="0"/>
          <w:w w:val="100"/>
          <w:position w:val="1"/>
        </w:rPr>
        <w:t>e</w:t>
      </w:r>
      <w:r>
        <w:rPr>
          <w:b w:val="0"/>
          <w:bCs w:val="0"/>
          <w:color w:val="000000"/>
          <w:spacing w:val="44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la</w:t>
      </w:r>
      <w:r>
        <w:rPr>
          <w:b w:val="0"/>
          <w:bCs w:val="0"/>
          <w:color w:val="000000"/>
          <w:spacing w:val="41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opción</w:t>
      </w:r>
      <w:r>
        <w:rPr>
          <w:b w:val="0"/>
          <w:bCs w:val="0"/>
          <w:color w:val="000000"/>
          <w:spacing w:val="43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cor</w:t>
      </w:r>
      <w:r>
        <w:rPr>
          <w:b w:val="0"/>
          <w:bCs w:val="0"/>
          <w:color w:val="000000"/>
          <w:spacing w:val="-2"/>
          <w:w w:val="100"/>
          <w:position w:val="1"/>
        </w:rPr>
        <w:t>r</w:t>
      </w:r>
      <w:r>
        <w:rPr>
          <w:b w:val="0"/>
          <w:bCs w:val="0"/>
          <w:color w:val="000000"/>
          <w:spacing w:val="0"/>
          <w:w w:val="100"/>
          <w:position w:val="1"/>
        </w:rPr>
        <w:t>ec</w:t>
      </w:r>
      <w:r>
        <w:rPr>
          <w:b w:val="0"/>
          <w:bCs w:val="0"/>
          <w:color w:val="000000"/>
          <w:spacing w:val="-2"/>
          <w:w w:val="100"/>
          <w:position w:val="1"/>
        </w:rPr>
        <w:t>t</w:t>
      </w:r>
      <w:r>
        <w:rPr>
          <w:b w:val="0"/>
          <w:bCs w:val="0"/>
          <w:color w:val="000000"/>
          <w:spacing w:val="1"/>
          <w:w w:val="100"/>
          <w:position w:val="1"/>
        </w:rPr>
        <w:t>a</w:t>
      </w:r>
      <w:r>
        <w:rPr>
          <w:b w:val="0"/>
          <w:bCs w:val="0"/>
          <w:color w:val="000000"/>
          <w:spacing w:val="0"/>
          <w:w w:val="100"/>
          <w:position w:val="1"/>
        </w:rPr>
        <w:t>,</w:t>
      </w:r>
      <w:r>
        <w:rPr>
          <w:b w:val="0"/>
          <w:bCs w:val="0"/>
          <w:color w:val="000000"/>
          <w:spacing w:val="41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de</w:t>
      </w:r>
      <w:r>
        <w:rPr>
          <w:b w:val="0"/>
          <w:bCs w:val="0"/>
          <w:color w:val="000000"/>
          <w:spacing w:val="42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a</w:t>
      </w:r>
      <w:r>
        <w:rPr>
          <w:b w:val="0"/>
          <w:bCs w:val="0"/>
          <w:color w:val="000000"/>
          <w:spacing w:val="-3"/>
          <w:w w:val="100"/>
          <w:position w:val="1"/>
        </w:rPr>
        <w:t>c</w:t>
      </w:r>
      <w:r>
        <w:rPr>
          <w:b w:val="0"/>
          <w:bCs w:val="0"/>
          <w:color w:val="000000"/>
          <w:spacing w:val="0"/>
          <w:w w:val="100"/>
          <w:position w:val="1"/>
        </w:rPr>
        <w:t>uer</w:t>
      </w:r>
      <w:r>
        <w:rPr>
          <w:b w:val="0"/>
          <w:bCs w:val="0"/>
          <w:color w:val="000000"/>
          <w:spacing w:val="-3"/>
          <w:w w:val="100"/>
          <w:position w:val="1"/>
        </w:rPr>
        <w:t>d</w:t>
      </w:r>
      <w:r>
        <w:rPr>
          <w:b w:val="0"/>
          <w:bCs w:val="0"/>
          <w:color w:val="000000"/>
          <w:spacing w:val="0"/>
          <w:w w:val="100"/>
          <w:position w:val="1"/>
        </w:rPr>
        <w:t>o</w:t>
      </w:r>
      <w:r>
        <w:rPr>
          <w:b w:val="0"/>
          <w:bCs w:val="0"/>
          <w:color w:val="000000"/>
          <w:spacing w:val="42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al</w:t>
      </w:r>
      <w:r>
        <w:rPr>
          <w:b w:val="0"/>
          <w:bCs w:val="0"/>
          <w:color w:val="000000"/>
          <w:spacing w:val="42"/>
          <w:w w:val="100"/>
          <w:position w:val="1"/>
        </w:rPr>
        <w:t> </w:t>
      </w:r>
      <w:r>
        <w:rPr>
          <w:b w:val="0"/>
          <w:bCs w:val="0"/>
          <w:color w:val="000000"/>
          <w:spacing w:val="-2"/>
          <w:w w:val="100"/>
          <w:position w:val="1"/>
        </w:rPr>
        <w:t>e</w:t>
      </w:r>
      <w:r>
        <w:rPr>
          <w:b w:val="0"/>
          <w:bCs w:val="0"/>
          <w:color w:val="000000"/>
          <w:spacing w:val="0"/>
          <w:w w:val="100"/>
          <w:position w:val="1"/>
        </w:rPr>
        <w:t>nun</w:t>
      </w:r>
      <w:r>
        <w:rPr>
          <w:b w:val="0"/>
          <w:bCs w:val="0"/>
          <w:color w:val="000000"/>
          <w:spacing w:val="-3"/>
          <w:w w:val="100"/>
          <w:position w:val="1"/>
        </w:rPr>
        <w:t>c</w:t>
      </w:r>
      <w:r>
        <w:rPr>
          <w:b w:val="0"/>
          <w:bCs w:val="0"/>
          <w:color w:val="000000"/>
          <w:spacing w:val="0"/>
          <w:w w:val="100"/>
          <w:position w:val="1"/>
        </w:rPr>
        <w:t>ia</w:t>
      </w:r>
      <w:r>
        <w:rPr>
          <w:b w:val="0"/>
          <w:bCs w:val="0"/>
          <w:color w:val="000000"/>
          <w:spacing w:val="1"/>
          <w:w w:val="100"/>
          <w:position w:val="1"/>
        </w:rPr>
        <w:t>d</w:t>
      </w:r>
      <w:r>
        <w:rPr>
          <w:b w:val="0"/>
          <w:bCs w:val="0"/>
          <w:color w:val="000000"/>
          <w:spacing w:val="0"/>
          <w:w w:val="100"/>
          <w:position w:val="1"/>
        </w:rPr>
        <w:t>o</w:t>
      </w:r>
      <w:r>
        <w:rPr>
          <w:b w:val="0"/>
          <w:bCs w:val="0"/>
          <w:color w:val="000000"/>
          <w:spacing w:val="42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y</w:t>
      </w:r>
      <w:r>
        <w:rPr>
          <w:b w:val="0"/>
          <w:bCs w:val="0"/>
          <w:color w:val="000000"/>
          <w:spacing w:val="41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anó</w:t>
      </w:r>
      <w:r>
        <w:rPr>
          <w:b w:val="0"/>
          <w:bCs w:val="0"/>
          <w:color w:val="000000"/>
          <w:spacing w:val="-2"/>
          <w:w w:val="100"/>
          <w:position w:val="1"/>
        </w:rPr>
        <w:t>t</w:t>
      </w:r>
      <w:r>
        <w:rPr>
          <w:b w:val="0"/>
          <w:bCs w:val="0"/>
          <w:color w:val="000000"/>
          <w:spacing w:val="0"/>
          <w:w w:val="100"/>
          <w:position w:val="1"/>
        </w:rPr>
        <w:t>alo</w:t>
      </w:r>
      <w:r>
        <w:rPr>
          <w:b w:val="0"/>
          <w:bCs w:val="0"/>
          <w:color w:val="000000"/>
          <w:spacing w:val="40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1"/>
        </w:rPr>
        <w:t>en</w:t>
      </w:r>
      <w:r>
        <w:rPr>
          <w:b w:val="0"/>
          <w:bCs w:val="0"/>
          <w:color w:val="000000"/>
          <w:spacing w:val="42"/>
          <w:w w:val="100"/>
          <w:position w:val="1"/>
        </w:rPr>
        <w:t> </w:t>
      </w:r>
      <w:r>
        <w:rPr>
          <w:b w:val="0"/>
          <w:bCs w:val="0"/>
          <w:color w:val="000000"/>
          <w:spacing w:val="-2"/>
          <w:w w:val="100"/>
          <w:position w:val="1"/>
        </w:rPr>
        <w:t>e</w:t>
      </w:r>
      <w:r>
        <w:rPr>
          <w:b w:val="0"/>
          <w:bCs w:val="0"/>
          <w:color w:val="000000"/>
          <w:spacing w:val="0"/>
          <w:w w:val="100"/>
          <w:position w:val="1"/>
        </w:rPr>
        <w:t>l</w:t>
      </w:r>
      <w:r>
        <w:rPr>
          <w:b w:val="0"/>
          <w:bCs w:val="0"/>
          <w:color w:val="000000"/>
          <w:spacing w:val="0"/>
          <w:w w:val="100"/>
          <w:position w:val="1"/>
        </w:rPr>
        <w:t> </w:t>
      </w:r>
      <w:r>
        <w:rPr>
          <w:b w:val="0"/>
          <w:bCs w:val="0"/>
          <w:color w:val="000000"/>
          <w:spacing w:val="0"/>
          <w:w w:val="100"/>
          <w:position w:val="0"/>
        </w:rPr>
        <w:t>parén</w:t>
      </w:r>
      <w:r>
        <w:rPr>
          <w:b w:val="0"/>
          <w:bCs w:val="0"/>
          <w:color w:val="000000"/>
          <w:spacing w:val="-2"/>
          <w:w w:val="100"/>
          <w:position w:val="0"/>
        </w:rPr>
        <w:t>t</w:t>
      </w:r>
      <w:r>
        <w:rPr>
          <w:b w:val="0"/>
          <w:bCs w:val="0"/>
          <w:color w:val="000000"/>
          <w:spacing w:val="0"/>
          <w:w w:val="100"/>
          <w:position w:val="0"/>
        </w:rPr>
        <w:t>esis.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277" w:val="left" w:leader="none"/>
        </w:tabs>
        <w:spacing w:line="275" w:lineRule="auto"/>
        <w:ind w:left="817" w:right="490" w:hanging="569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15.-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ocimie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ortan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ales,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aportac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ones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uela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….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1263" w:val="left" w:leader="none"/>
          <w:tab w:pos="3080" w:val="left" w:leader="none"/>
          <w:tab w:pos="6621" w:val="left" w:leader="none"/>
        </w:tabs>
        <w:ind w:left="1263" w:right="0" w:hanging="308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anis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</w:tabs>
        <w:ind w:left="248" w:right="0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16.-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pres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a….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080" w:val="left" w:leader="none"/>
          <w:tab w:pos="6621" w:val="left" w:leader="none"/>
        </w:tabs>
        <w:ind w:left="956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anis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</w:tabs>
        <w:ind w:left="248" w:right="0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17.-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dio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pos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imie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té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uela……</w:t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080" w:val="left" w:leader="none"/>
          <w:tab w:pos="6621" w:val="left" w:leader="none"/>
        </w:tabs>
        <w:ind w:left="956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anis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</w:tabs>
        <w:ind w:left="248" w:right="0"/>
        <w:jc w:val="left"/>
      </w:pPr>
      <w:r>
        <w:rPr>
          <w:b w:val="0"/>
          <w:bCs w:val="0"/>
          <w:spacing w:val="0"/>
          <w:w w:val="100"/>
        </w:rPr>
        <w:t>18.-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uela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ene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imos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788" w:val="left" w:leader="none"/>
          <w:tab w:pos="6621" w:val="left" w:leader="none"/>
        </w:tabs>
        <w:ind w:left="956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eder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8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Maslow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Elton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</w:tabs>
        <w:ind w:left="248" w:right="0"/>
        <w:jc w:val="left"/>
      </w:pPr>
      <w:r>
        <w:rPr>
          <w:b w:val="0"/>
          <w:bCs w:val="0"/>
          <w:spacing w:val="0"/>
          <w:w w:val="100"/>
        </w:rPr>
        <w:t>19.-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uela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ene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imos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8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788" w:val="left" w:leader="none"/>
          <w:tab w:pos="6621" w:val="left" w:leader="none"/>
        </w:tabs>
        <w:ind w:left="956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eder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8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Maslow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Elton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</w:tabs>
        <w:ind w:left="248" w:right="0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20.-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6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antt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bi</w:t>
      </w:r>
      <w:r>
        <w:rPr>
          <w:b w:val="0"/>
          <w:bCs w:val="0"/>
          <w:spacing w:val="-2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má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imos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repre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escuela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…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080" w:val="left" w:leader="none"/>
          <w:tab w:pos="6621" w:val="left" w:leader="none"/>
        </w:tabs>
        <w:ind w:left="956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anis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</w:tabs>
        <w:ind w:left="248" w:right="0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21.-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imos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uela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…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…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7" w:val="left" w:leader="none"/>
          <w:tab w:pos="3080" w:val="left" w:leader="none"/>
          <w:tab w:pos="6621" w:val="left" w:leader="none"/>
        </w:tabs>
        <w:spacing w:line="448" w:lineRule="auto"/>
        <w:ind w:left="248" w:right="2371" w:firstLine="707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2"/>
          <w:w w:val="100"/>
        </w:rPr>
        <w:t>í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relac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onista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anis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22.-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Otro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repre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uela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nista</w:t>
      </w:r>
      <w:r>
        <w:rPr>
          <w:b w:val="0"/>
          <w:bCs w:val="0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es….</w:t>
      </w:r>
    </w:p>
    <w:p>
      <w:pPr>
        <w:pStyle w:val="BodyText"/>
        <w:tabs>
          <w:tab w:pos="1277" w:val="left" w:leader="none"/>
          <w:tab w:pos="3080" w:val="left" w:leader="none"/>
          <w:tab w:pos="5913" w:val="left" w:leader="none"/>
        </w:tabs>
        <w:spacing w:line="448" w:lineRule="auto" w:before="9"/>
        <w:ind w:left="248" w:right="2371" w:firstLine="707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enry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obert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Abrah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Maslow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23.-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erado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inistración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…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….</w:t>
      </w:r>
    </w:p>
    <w:p>
      <w:pPr>
        <w:pStyle w:val="BodyText"/>
        <w:tabs>
          <w:tab w:pos="3080" w:val="left" w:leader="none"/>
          <w:tab w:pos="5913" w:val="left" w:leader="none"/>
        </w:tabs>
        <w:spacing w:before="9"/>
        <w:ind w:left="956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enry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obert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Abrah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Maslow</w:t>
      </w:r>
    </w:p>
    <w:p>
      <w:pPr>
        <w:spacing w:after="0"/>
        <w:jc w:val="left"/>
        <w:sectPr>
          <w:pgSz w:w="12240" w:h="15840"/>
          <w:pgMar w:top="1280" w:bottom="280" w:left="1180" w:right="600"/>
        </w:sectPr>
      </w:pPr>
    </w:p>
    <w:p>
      <w:pPr>
        <w:numPr>
          <w:ilvl w:val="0"/>
          <w:numId w:val="1"/>
        </w:numPr>
        <w:tabs>
          <w:tab w:pos="829" w:val="left" w:leader="none"/>
        </w:tabs>
        <w:spacing w:line="275" w:lineRule="auto" w:before="76"/>
        <w:ind w:left="829" w:right="116" w:hanging="72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CIONES.</w:t>
      </w:r>
      <w:r>
        <w:rPr>
          <w:rFonts w:ascii="Arial" w:hAnsi="Arial" w:cs="Arial" w:eastAsia="Arial"/>
          <w:b/>
          <w:bCs/>
          <w:color w:val="000000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seis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orce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prin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ipios</w:t>
      </w:r>
      <w:r>
        <w:rPr>
          <w:rFonts w:ascii="Arial" w:hAnsi="Arial" w:cs="Arial" w:eastAsia="Arial"/>
          <w:b/>
          <w:bCs/>
          <w:color w:val="00000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0000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/>
          <w:bCs/>
          <w:color w:val="00000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administr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ción</w:t>
      </w:r>
      <w:r>
        <w:rPr>
          <w:rFonts w:ascii="Arial" w:hAnsi="Arial" w:cs="Arial" w:eastAsia="Arial"/>
          <w:b/>
          <w:bCs/>
          <w:color w:val="00000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prop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ne</w:t>
      </w:r>
      <w:r>
        <w:rPr>
          <w:rFonts w:ascii="Arial" w:hAnsi="Arial" w:cs="Arial" w:eastAsia="Arial"/>
          <w:b w:val="0"/>
          <w:bCs w:val="0"/>
          <w:color w:val="000000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enry</w:t>
      </w:r>
      <w:r>
        <w:rPr>
          <w:rFonts w:ascii="Arial" w:hAnsi="Arial" w:cs="Arial" w:eastAsia="Arial"/>
          <w:b w:val="0"/>
          <w:bCs w:val="0"/>
          <w:color w:val="000000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Fa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ol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complemen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000000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/>
          <w:bCs/>
          <w:color w:val="000000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igui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0000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ma</w:t>
      </w:r>
      <w:r>
        <w:rPr>
          <w:rFonts w:ascii="Arial" w:hAnsi="Arial" w:cs="Arial" w:eastAsia="Arial"/>
          <w:b/>
          <w:bCs/>
          <w:color w:val="000000"/>
          <w:spacing w:val="-3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color w:val="000000"/>
          <w:spacing w:val="4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ndo</w:t>
      </w:r>
      <w:r>
        <w:rPr>
          <w:rFonts w:ascii="Arial" w:hAnsi="Arial" w:cs="Arial" w:eastAsia="Arial"/>
          <w:b w:val="0"/>
          <w:bCs w:val="0"/>
          <w:color w:val="000000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alo</w:t>
      </w:r>
      <w:r>
        <w:rPr>
          <w:rFonts w:ascii="Arial" w:hAnsi="Arial" w:cs="Arial" w:eastAsia="Arial"/>
          <w:b w:val="0"/>
          <w:bCs w:val="0"/>
          <w:color w:val="000000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descr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pción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bre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ada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pr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ncipi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uie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id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  <w:t>o:</w:t>
      </w:r>
    </w:p>
    <w:p>
      <w:pPr>
        <w:pStyle w:val="Heading4"/>
        <w:tabs>
          <w:tab w:pos="8002" w:val="right" w:leader="none"/>
        </w:tabs>
        <w:spacing w:before="476"/>
        <w:ind w:left="1664" w:right="2457" w:hanging="1416"/>
        <w:jc w:val="left"/>
        <w:rPr>
          <w:b w:val="0"/>
          <w:bCs w:val="0"/>
        </w:rPr>
      </w:pPr>
      <w:r>
        <w:rPr/>
        <w:pict>
          <v:group style="position:absolute;margin-left:134.639999pt;margin-top:61.675854pt;width:360.84pt;height:45.36pt;mso-position-horizontal-relative:page;mso-position-vertical-relative:paragraph;z-index:-1648" coordorigin="2693,1234" coordsize="7217,907">
            <v:shape style="position:absolute;left:2693;top:1234;width:7063;height:538" type="#_x0000_t75">
              <v:imagedata r:id="rId37" o:title=""/>
            </v:shape>
            <v:shape style="position:absolute;left:2830;top:1234;width:7080;height:538" type="#_x0000_t75">
              <v:imagedata r:id="rId38" o:title=""/>
            </v:shape>
            <v:shape style="position:absolute;left:2693;top:1603;width:482;height:538" type="#_x0000_t75">
              <v:imagedata r:id="rId39" o:title=""/>
            </v:shape>
            <w10:wrap type="none"/>
          </v:group>
        </w:pict>
      </w:r>
      <w:r>
        <w:rPr>
          <w:color w:val="212121"/>
          <w:spacing w:val="0"/>
          <w:w w:val="100"/>
        </w:rPr>
        <w:t>Video</w:t>
      </w:r>
      <w:r>
        <w:rPr>
          <w:color w:val="212121"/>
          <w:spacing w:val="3"/>
          <w:w w:val="100"/>
        </w:rPr>
        <w:t> </w:t>
      </w:r>
      <w:r>
        <w:rPr>
          <w:color w:val="212121"/>
          <w:spacing w:val="-8"/>
          <w:w w:val="100"/>
        </w:rPr>
        <w:t>A</w:t>
      </w:r>
      <w:r>
        <w:rPr>
          <w:color w:val="212121"/>
          <w:spacing w:val="0"/>
          <w:w w:val="100"/>
        </w:rPr>
        <w:t>cadémi</w:t>
      </w:r>
      <w:r>
        <w:rPr>
          <w:color w:val="212121"/>
          <w:spacing w:val="1"/>
          <w:w w:val="100"/>
        </w:rPr>
        <w:t>c</w:t>
      </w:r>
      <w:r>
        <w:rPr>
          <w:color w:val="212121"/>
          <w:spacing w:val="0"/>
          <w:w w:val="100"/>
        </w:rPr>
        <w:t>o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0"/>
          <w:w w:val="100"/>
        </w:rPr>
        <w:t>14</w:t>
      </w:r>
      <w:r>
        <w:rPr>
          <w:color w:val="212121"/>
          <w:spacing w:val="-4"/>
          <w:w w:val="100"/>
        </w:rPr>
        <w:t> </w:t>
      </w:r>
      <w:r>
        <w:rPr>
          <w:color w:val="212121"/>
          <w:spacing w:val="0"/>
          <w:w w:val="100"/>
        </w:rPr>
        <w:t>principios</w:t>
      </w:r>
      <w:r>
        <w:rPr>
          <w:color w:val="212121"/>
          <w:spacing w:val="0"/>
          <w:w w:val="100"/>
        </w:rPr>
        <w:t> </w:t>
      </w:r>
      <w:r>
        <w:rPr>
          <w:color w:val="212121"/>
          <w:spacing w:val="0"/>
          <w:w w:val="100"/>
        </w:rPr>
        <w:t>administ</w:t>
      </w:r>
      <w:r>
        <w:rPr>
          <w:color w:val="212121"/>
          <w:spacing w:val="-3"/>
          <w:w w:val="100"/>
        </w:rPr>
        <w:t>r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0"/>
          <w:w w:val="100"/>
        </w:rPr>
        <w:t>t</w:t>
      </w:r>
      <w:r>
        <w:rPr>
          <w:color w:val="212121"/>
          <w:spacing w:val="1"/>
          <w:w w:val="100"/>
        </w:rPr>
        <w:t>i</w:t>
      </w:r>
      <w:r>
        <w:rPr>
          <w:color w:val="212121"/>
          <w:spacing w:val="-4"/>
          <w:w w:val="100"/>
        </w:rPr>
        <w:t>v</w:t>
      </w:r>
      <w:r>
        <w:rPr>
          <w:color w:val="212121"/>
          <w:spacing w:val="0"/>
          <w:w w:val="100"/>
        </w:rPr>
        <w:t>os</w:t>
      </w:r>
      <w:r>
        <w:rPr>
          <w:color w:val="212121"/>
          <w:spacing w:val="2"/>
          <w:w w:val="100"/>
        </w:rPr>
        <w:t> </w:t>
      </w:r>
      <w:r>
        <w:rPr>
          <w:color w:val="212121"/>
          <w:spacing w:val="-1"/>
          <w:w w:val="100"/>
        </w:rPr>
        <w:t>d</w:t>
      </w:r>
      <w:r>
        <w:rPr>
          <w:color w:val="212121"/>
          <w:spacing w:val="0"/>
          <w:w w:val="100"/>
        </w:rPr>
        <w:t>e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-1"/>
          <w:w w:val="100"/>
        </w:rPr>
        <w:t>H</w:t>
      </w:r>
      <w:r>
        <w:rPr>
          <w:color w:val="212121"/>
          <w:spacing w:val="0"/>
          <w:w w:val="100"/>
        </w:rPr>
        <w:t>.</w:t>
      </w:r>
      <w:r>
        <w:rPr>
          <w:color w:val="212121"/>
          <w:spacing w:val="0"/>
          <w:w w:val="100"/>
        </w:rPr>
        <w:t> </w:t>
      </w:r>
      <w:r>
        <w:rPr>
          <w:color w:val="212121"/>
          <w:spacing w:val="0"/>
          <w:w w:val="100"/>
        </w:rPr>
        <w:t>F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-7"/>
          <w:w w:val="100"/>
        </w:rPr>
        <w:t>y</w:t>
      </w:r>
      <w:r>
        <w:rPr>
          <w:color w:val="212121"/>
          <w:spacing w:val="0"/>
          <w:w w:val="100"/>
        </w:rPr>
        <w:t>ol</w:t>
      </w:r>
      <w:r>
        <w:rPr>
          <w:color w:val="212121"/>
          <w:spacing w:val="0"/>
          <w:w w:val="100"/>
        </w:rPr>
        <w:t> </w:t>
      </w:r>
      <w:r>
        <w:rPr>
          <w:color w:val="0000FF"/>
          <w:spacing w:val="0"/>
          <w:w w:val="100"/>
        </w:rPr>
      </w:r>
      <w:hyperlink r:id="rId40">
        <w:r>
          <w:rPr>
            <w:color w:val="0000FF"/>
            <w:spacing w:val="0"/>
            <w:w w:val="100"/>
            <w:u w:val="thick" w:color="0000FF"/>
          </w:rPr>
          <w:t>h</w:t>
        </w:r>
        <w:r>
          <w:rPr>
            <w:color w:val="0000FF"/>
            <w:spacing w:val="-1"/>
            <w:w w:val="100"/>
            <w:u w:val="thick" w:color="0000FF"/>
          </w:rPr>
          <w:t>t</w:t>
        </w:r>
        <w:r>
          <w:rPr>
            <w:color w:val="0000FF"/>
            <w:spacing w:val="0"/>
            <w:w w:val="100"/>
            <w:u w:val="thick" w:color="0000FF"/>
          </w:rPr>
          <w:t>t</w:t>
        </w:r>
        <w:r>
          <w:rPr>
            <w:color w:val="0000FF"/>
            <w:spacing w:val="-1"/>
            <w:w w:val="100"/>
            <w:u w:val="thick" w:color="0000FF"/>
          </w:rPr>
          <w:t>p</w:t>
        </w:r>
        <w:r>
          <w:rPr>
            <w:color w:val="0000FF"/>
            <w:spacing w:val="0"/>
            <w:w w:val="100"/>
            <w:u w:val="thick" w:color="0000FF"/>
          </w:rPr>
          <w:t>s</w:t>
        </w:r>
        <w:r>
          <w:rPr>
            <w:color w:val="0000FF"/>
            <w:spacing w:val="1"/>
            <w:w w:val="100"/>
            <w:u w:val="thick" w:color="0000FF"/>
          </w:rPr>
          <w:t>:</w:t>
        </w:r>
        <w:r>
          <w:rPr>
            <w:color w:val="0000FF"/>
            <w:spacing w:val="0"/>
            <w:w w:val="100"/>
            <w:u w:val="thick" w:color="0000FF"/>
          </w:rPr>
          <w:t>/</w:t>
        </w:r>
        <w:r>
          <w:rPr>
            <w:color w:val="0000FF"/>
            <w:spacing w:val="-2"/>
            <w:w w:val="100"/>
            <w:u w:val="thick" w:color="0000FF"/>
          </w:rPr>
          <w:t>/</w:t>
        </w:r>
        <w:r>
          <w:rPr>
            <w:color w:val="0000FF"/>
            <w:spacing w:val="0"/>
            <w:w w:val="100"/>
            <w:u w:val="thick" w:color="0000FF"/>
          </w:rPr>
          <w:t>ww</w:t>
        </w:r>
        <w:r>
          <w:rPr>
            <w:color w:val="0000FF"/>
            <w:spacing w:val="2"/>
            <w:w w:val="100"/>
            <w:u w:val="thick" w:color="0000FF"/>
          </w:rPr>
          <w:t>w</w:t>
        </w:r>
        <w:r>
          <w:rPr>
            <w:color w:val="0000FF"/>
            <w:spacing w:val="0"/>
            <w:w w:val="100"/>
            <w:u w:val="thick" w:color="0000FF"/>
          </w:rPr>
          <w:t>.</w:t>
        </w:r>
        <w:r>
          <w:rPr>
            <w:color w:val="0000FF"/>
            <w:spacing w:val="-6"/>
            <w:w w:val="100"/>
            <w:u w:val="thick" w:color="0000FF"/>
          </w:rPr>
          <w:t>y</w:t>
        </w:r>
        <w:r>
          <w:rPr>
            <w:color w:val="0000FF"/>
            <w:spacing w:val="0"/>
            <w:w w:val="100"/>
            <w:u w:val="thick" w:color="0000FF"/>
          </w:rPr>
          <w:t>o</w:t>
        </w:r>
        <w:r>
          <w:rPr>
            <w:color w:val="0000FF"/>
            <w:spacing w:val="1"/>
            <w:w w:val="100"/>
            <w:u w:val="thick" w:color="0000FF"/>
          </w:rPr>
          <w:t>u</w:t>
        </w:r>
        <w:r>
          <w:rPr>
            <w:color w:val="0000FF"/>
            <w:spacing w:val="0"/>
            <w:w w:val="100"/>
            <w:u w:val="thick" w:color="0000FF"/>
          </w:rPr>
          <w:t>t</w:t>
        </w:r>
        <w:r>
          <w:rPr>
            <w:color w:val="0000FF"/>
            <w:spacing w:val="-1"/>
            <w:w w:val="100"/>
            <w:u w:val="thick" w:color="0000FF"/>
          </w:rPr>
          <w:t>u</w:t>
        </w:r>
        <w:r>
          <w:rPr>
            <w:color w:val="0000FF"/>
            <w:spacing w:val="0"/>
            <w:w w:val="100"/>
            <w:u w:val="thick" w:color="0000FF"/>
          </w:rPr>
          <w:t>be</w:t>
        </w:r>
        <w:r>
          <w:rPr>
            <w:color w:val="0000FF"/>
            <w:spacing w:val="0"/>
            <w:w w:val="100"/>
            <w:u w:val="thick" w:color="0000FF"/>
          </w:rPr>
          <w:t>.</w:t>
        </w:r>
        <w:r>
          <w:rPr>
            <w:color w:val="0000FF"/>
            <w:spacing w:val="1"/>
            <w:w w:val="100"/>
            <w:u w:val="thick" w:color="0000FF"/>
          </w:rPr>
          <w:t>c</w:t>
        </w:r>
        <w:r>
          <w:rPr>
            <w:color w:val="0000FF"/>
            <w:spacing w:val="0"/>
            <w:w w:val="100"/>
            <w:u w:val="thick" w:color="0000FF"/>
          </w:rPr>
          <w:t>om</w:t>
        </w:r>
        <w:r>
          <w:rPr>
            <w:color w:val="0000FF"/>
            <w:spacing w:val="-2"/>
            <w:w w:val="100"/>
            <w:u w:val="thick" w:color="0000FF"/>
          </w:rPr>
          <w:t>/</w:t>
        </w:r>
        <w:r>
          <w:rPr>
            <w:color w:val="0000FF"/>
            <w:spacing w:val="2"/>
            <w:w w:val="100"/>
            <w:u w:val="thick" w:color="0000FF"/>
          </w:rPr>
          <w:t>w</w:t>
        </w:r>
        <w:r>
          <w:rPr>
            <w:color w:val="0000FF"/>
            <w:spacing w:val="0"/>
            <w:w w:val="100"/>
            <w:u w:val="thick" w:color="0000FF"/>
          </w:rPr>
          <w:t>a</w:t>
        </w:r>
        <w:r>
          <w:rPr>
            <w:color w:val="0000FF"/>
            <w:spacing w:val="0"/>
            <w:w w:val="100"/>
            <w:u w:val="thick" w:color="0000FF"/>
          </w:rPr>
          <w:t>tch?</w:t>
        </w:r>
        <w:r>
          <w:rPr>
            <w:color w:val="0000FF"/>
            <w:spacing w:val="-5"/>
            <w:w w:val="100"/>
            <w:u w:val="thick" w:color="0000FF"/>
          </w:rPr>
          <w:t>v</w:t>
        </w:r>
        <w:r>
          <w:rPr>
            <w:color w:val="0000FF"/>
            <w:spacing w:val="-1"/>
            <w:w w:val="100"/>
            <w:u w:val="thick" w:color="0000FF"/>
          </w:rPr>
          <w:t>=</w:t>
        </w:r>
        <w:r>
          <w:rPr>
            <w:color w:val="0000FF"/>
            <w:spacing w:val="0"/>
            <w:w w:val="100"/>
            <w:u w:val="thick" w:color="0000FF"/>
          </w:rPr>
          <w:t>Re</w:t>
        </w:r>
        <w:r>
          <w:rPr>
            <w:color w:val="0000FF"/>
            <w:spacing w:val="1"/>
            <w:w w:val="100"/>
            <w:u w:val="thick" w:color="0000FF"/>
          </w:rPr>
          <w:t>c</w:t>
        </w:r>
        <w:r>
          <w:rPr>
            <w:color w:val="0000FF"/>
            <w:spacing w:val="0"/>
            <w:w w:val="100"/>
            <w:u w:val="thick" w:color="0000FF"/>
          </w:rPr>
          <w:t>H</w:t>
        </w:r>
        <w:r>
          <w:rPr>
            <w:color w:val="0000FF"/>
            <w:spacing w:val="1"/>
            <w:w w:val="100"/>
            <w:u w:val="thick" w:color="0000FF"/>
          </w:rPr>
          <w:t>Z</w:t>
        </w:r>
        <w:r>
          <w:rPr>
            <w:color w:val="0000FF"/>
            <w:spacing w:val="-2"/>
            <w:w w:val="100"/>
            <w:u w:val="thick" w:color="0000FF"/>
          </w:rPr>
          <w:t>Y</w:t>
        </w:r>
        <w:r>
          <w:rPr>
            <w:color w:val="0000FF"/>
            <w:spacing w:val="0"/>
            <w:w w:val="100"/>
            <w:u w:val="thick" w:color="0000FF"/>
          </w:rPr>
          <w:t>U</w:t>
        </w:r>
        <w:r>
          <w:rPr>
            <w:color w:val="0000FF"/>
            <w:spacing w:val="-1"/>
            <w:w w:val="100"/>
            <w:u w:val="thick" w:color="0000FF"/>
          </w:rPr>
          <w:t>T</w:t>
        </w:r>
        <w:r>
          <w:rPr>
            <w:color w:val="0000FF"/>
            <w:spacing w:val="0"/>
            <w:w w:val="100"/>
            <w:u w:val="thick" w:color="0000FF"/>
          </w:rPr>
          <w:t>BcQ</w:t>
        </w:r>
        <w:r>
          <w:rPr>
            <w:color w:val="0000FF"/>
            <w:spacing w:val="0"/>
            <w:w w:val="100"/>
            <w:u w:val="none"/>
          </w:rPr>
        </w:r>
      </w:hyperlink>
      <w:r>
        <w:rPr>
          <w:color w:val="0000FF"/>
          <w:spacing w:val="0"/>
          <w:w w:val="100"/>
          <w:u w:val="none"/>
        </w:rPr>
        <w:t> </w:t>
      </w:r>
      <w:r>
        <w:rPr>
          <w:color w:val="212121"/>
          <w:spacing w:val="0"/>
          <w:w w:val="100"/>
          <w:u w:val="none"/>
        </w:rPr>
        <w:t>Fun</w:t>
      </w:r>
      <w:r>
        <w:rPr>
          <w:color w:val="212121"/>
          <w:spacing w:val="-1"/>
          <w:w w:val="100"/>
          <w:u w:val="none"/>
        </w:rPr>
        <w:t>d</w:t>
      </w:r>
      <w:r>
        <w:rPr>
          <w:color w:val="212121"/>
          <w:spacing w:val="0"/>
          <w:w w:val="100"/>
          <w:u w:val="none"/>
        </w:rPr>
        <w:t>amen</w:t>
      </w:r>
      <w:r>
        <w:rPr>
          <w:color w:val="212121"/>
          <w:spacing w:val="-1"/>
          <w:w w:val="100"/>
          <w:u w:val="none"/>
        </w:rPr>
        <w:t>t</w:t>
      </w:r>
      <w:r>
        <w:rPr>
          <w:color w:val="212121"/>
          <w:spacing w:val="0"/>
          <w:w w:val="100"/>
          <w:u w:val="none"/>
        </w:rPr>
        <w:t>os</w:t>
      </w:r>
      <w:r>
        <w:rPr>
          <w:color w:val="212121"/>
          <w:spacing w:val="2"/>
          <w:w w:val="100"/>
          <w:u w:val="none"/>
        </w:rPr>
        <w:t> </w:t>
      </w:r>
      <w:r>
        <w:rPr>
          <w:color w:val="212121"/>
          <w:spacing w:val="-1"/>
          <w:w w:val="100"/>
          <w:u w:val="none"/>
        </w:rPr>
        <w:t>d</w:t>
      </w:r>
      <w:r>
        <w:rPr>
          <w:color w:val="212121"/>
          <w:spacing w:val="0"/>
          <w:w w:val="100"/>
          <w:u w:val="none"/>
        </w:rPr>
        <w:t>e</w:t>
      </w:r>
      <w:r>
        <w:rPr>
          <w:color w:val="212121"/>
          <w:spacing w:val="3"/>
          <w:w w:val="100"/>
          <w:u w:val="none"/>
        </w:rPr>
        <w:t> </w:t>
      </w:r>
      <w:r>
        <w:rPr>
          <w:color w:val="212121"/>
          <w:spacing w:val="-8"/>
          <w:w w:val="100"/>
          <w:u w:val="none"/>
        </w:rPr>
        <w:t>A</w:t>
      </w:r>
      <w:r>
        <w:rPr>
          <w:color w:val="212121"/>
          <w:spacing w:val="1"/>
          <w:w w:val="100"/>
          <w:u w:val="none"/>
        </w:rPr>
        <w:t>d</w:t>
      </w:r>
      <w:r>
        <w:rPr>
          <w:color w:val="212121"/>
          <w:spacing w:val="0"/>
          <w:w w:val="100"/>
          <w:u w:val="none"/>
        </w:rPr>
        <w:t>ministra</w:t>
      </w:r>
      <w:r>
        <w:rPr>
          <w:color w:val="212121"/>
          <w:spacing w:val="-1"/>
          <w:w w:val="100"/>
          <w:u w:val="none"/>
        </w:rPr>
        <w:t>c</w:t>
      </w:r>
      <w:r>
        <w:rPr>
          <w:color w:val="212121"/>
          <w:spacing w:val="0"/>
          <w:w w:val="100"/>
          <w:u w:val="none"/>
        </w:rPr>
        <w:t>ión</w:t>
      </w:r>
      <w:r>
        <w:rPr>
          <w:color w:val="212121"/>
          <w:spacing w:val="1"/>
          <w:w w:val="100"/>
          <w:u w:val="none"/>
        </w:rPr>
        <w:t> </w:t>
      </w:r>
      <w:r>
        <w:rPr>
          <w:color w:val="212121"/>
          <w:spacing w:val="0"/>
          <w:w w:val="100"/>
          <w:u w:val="none"/>
        </w:rPr>
        <w:t>-</w:t>
      </w:r>
      <w:r>
        <w:rPr>
          <w:color w:val="212121"/>
          <w:spacing w:val="-1"/>
          <w:w w:val="100"/>
          <w:u w:val="none"/>
        </w:rPr>
        <w:t> </w:t>
      </w:r>
      <w:r>
        <w:rPr>
          <w:color w:val="212121"/>
          <w:spacing w:val="0"/>
          <w:w w:val="100"/>
          <w:u w:val="none"/>
        </w:rPr>
        <w:t>Hen</w:t>
      </w:r>
      <w:r>
        <w:rPr>
          <w:color w:val="212121"/>
          <w:spacing w:val="2"/>
          <w:w w:val="100"/>
          <w:u w:val="none"/>
        </w:rPr>
        <w:t>r</w:t>
      </w:r>
      <w:r>
        <w:rPr>
          <w:color w:val="212121"/>
          <w:spacing w:val="0"/>
          <w:w w:val="100"/>
          <w:u w:val="none"/>
        </w:rPr>
        <w:t>y</w:t>
      </w:r>
      <w:r>
        <w:rPr>
          <w:color w:val="212121"/>
          <w:spacing w:val="-4"/>
          <w:w w:val="100"/>
          <w:u w:val="none"/>
        </w:rPr>
        <w:t> </w:t>
      </w:r>
      <w:r>
        <w:rPr>
          <w:color w:val="212121"/>
          <w:spacing w:val="0"/>
          <w:w w:val="100"/>
          <w:u w:val="none"/>
        </w:rPr>
        <w:t>F</w:t>
      </w:r>
      <w:r>
        <w:rPr>
          <w:color w:val="212121"/>
          <w:spacing w:val="2"/>
          <w:w w:val="100"/>
          <w:u w:val="none"/>
        </w:rPr>
        <w:t>a</w:t>
      </w:r>
      <w:r>
        <w:rPr>
          <w:color w:val="212121"/>
          <w:spacing w:val="-7"/>
          <w:w w:val="100"/>
          <w:u w:val="none"/>
        </w:rPr>
        <w:t>y</w:t>
      </w:r>
      <w:r>
        <w:rPr>
          <w:color w:val="212121"/>
          <w:spacing w:val="0"/>
          <w:w w:val="100"/>
          <w:u w:val="none"/>
        </w:rPr>
        <w:t>ol</w:t>
      </w:r>
      <w:r>
        <w:rPr>
          <w:color w:val="212121"/>
          <w:spacing w:val="0"/>
          <w:w w:val="100"/>
          <w:u w:val="none"/>
        </w:rPr>
        <w:t> </w:t>
      </w:r>
      <w:r>
        <w:rPr>
          <w:color w:val="212121"/>
          <w:spacing w:val="0"/>
          <w:w w:val="100"/>
          <w:u w:val="none"/>
        </w:rPr>
        <w:tab/>
      </w:r>
      <w:r>
        <w:rPr>
          <w:color w:val="212121"/>
          <w:spacing w:val="-2"/>
          <w:w w:val="100"/>
          <w:u w:val="none"/>
        </w:rPr>
        <w:t>9</w:t>
      </w:r>
      <w:r>
        <w:rPr>
          <w:color w:val="212121"/>
          <w:spacing w:val="1"/>
          <w:w w:val="100"/>
          <w:u w:val="none"/>
        </w:rPr>
        <w:t>:</w:t>
      </w:r>
      <w:r>
        <w:rPr>
          <w:color w:val="212121"/>
          <w:spacing w:val="0"/>
          <w:w w:val="100"/>
          <w:u w:val="none"/>
        </w:rPr>
        <w:t>40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12"/>
        <w:ind w:left="166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FF"/>
          <w:sz w:val="24"/>
          <w:szCs w:val="24"/>
        </w:rPr>
      </w:r>
      <w:hyperlink r:id="rId41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-52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3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?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50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l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n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8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44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-52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4"/>
            <w:szCs w:val="24"/>
            <w:u w:val="none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top="1160" w:bottom="280" w:left="1180" w:right="600"/>
        </w:sectPr>
      </w:pP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spacing w:val="2"/>
          <w:w w:val="100"/>
          <w:sz w:val="24"/>
          <w:szCs w:val="24"/>
        </w:rPr>
        <w:t>3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0</w:t>
      </w:r>
      <w:r>
        <w:rPr>
          <w:rFonts w:ascii="Agency FB" w:hAnsi="Agency FB" w:cs="Agency FB" w:eastAsia="Agency FB"/>
          <w:b/>
          <w:bCs/>
          <w:spacing w:val="4"/>
          <w:w w:val="100"/>
          <w:sz w:val="24"/>
          <w:szCs w:val="24"/>
        </w:rPr>
        <w:t>.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-</w:t>
      </w:r>
      <w:r>
        <w:rPr>
          <w:rFonts w:ascii="Agency FB" w:hAnsi="Agency FB" w:cs="Agency FB" w:eastAsia="Agency FB"/>
          <w:b w:val="0"/>
          <w:bCs w:val="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FFF0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2"/>
        </w:numPr>
        <w:tabs>
          <w:tab w:pos="772" w:val="left" w:leader="none"/>
        </w:tabs>
        <w:ind w:left="772" w:right="0" w:hanging="310"/>
        <w:jc w:val="center"/>
        <w:rPr>
          <w:rFonts w:ascii="Agency FB" w:hAnsi="Agency FB" w:cs="Agency FB" w:eastAsia="Agency FB"/>
          <w:sz w:val="25"/>
          <w:szCs w:val="25"/>
        </w:rPr>
      </w:pPr>
      <w:r>
        <w:rPr>
          <w:rFonts w:ascii="Agency FB" w:hAnsi="Agency FB" w:cs="Agency FB" w:eastAsia="Agency FB"/>
          <w:b/>
          <w:bCs/>
          <w:spacing w:val="0"/>
          <w:w w:val="95"/>
          <w:sz w:val="25"/>
          <w:szCs w:val="25"/>
        </w:rPr>
        <w:t>DI</w:t>
      </w:r>
      <w:r>
        <w:rPr>
          <w:rFonts w:ascii="Agency FB" w:hAnsi="Agency FB" w:cs="Agency FB" w:eastAsia="Agency FB"/>
          <w:b/>
          <w:bCs/>
          <w:spacing w:val="-13"/>
          <w:w w:val="95"/>
          <w:sz w:val="25"/>
          <w:szCs w:val="25"/>
        </w:rPr>
        <w:t>V</w:t>
      </w:r>
      <w:r>
        <w:rPr>
          <w:rFonts w:ascii="Agency FB" w:hAnsi="Agency FB" w:cs="Agency FB" w:eastAsia="Agency FB"/>
          <w:b/>
          <w:bCs/>
          <w:spacing w:val="0"/>
          <w:w w:val="95"/>
          <w:sz w:val="25"/>
          <w:szCs w:val="25"/>
        </w:rPr>
        <w:t>IS</w:t>
      </w:r>
      <w:r>
        <w:rPr>
          <w:rFonts w:ascii="Agency FB" w:hAnsi="Agency FB" w:cs="Agency FB" w:eastAsia="Agency FB"/>
          <w:b/>
          <w:bCs/>
          <w:spacing w:val="0"/>
          <w:w w:val="95"/>
          <w:sz w:val="25"/>
          <w:szCs w:val="25"/>
        </w:rPr>
        <w:t>ION</w:t>
      </w:r>
      <w:r>
        <w:rPr>
          <w:rFonts w:ascii="Agency FB" w:hAnsi="Agency FB" w:cs="Agency FB" w:eastAsia="Agency FB"/>
          <w:b/>
          <w:bCs/>
          <w:spacing w:val="19"/>
          <w:w w:val="95"/>
          <w:sz w:val="25"/>
          <w:szCs w:val="25"/>
        </w:rPr>
        <w:t> </w:t>
      </w:r>
      <w:r>
        <w:rPr>
          <w:rFonts w:ascii="Agency FB" w:hAnsi="Agency FB" w:cs="Agency FB" w:eastAsia="Agency FB"/>
          <w:b/>
          <w:bCs/>
          <w:spacing w:val="0"/>
          <w:w w:val="95"/>
          <w:sz w:val="25"/>
          <w:szCs w:val="25"/>
        </w:rPr>
        <w:t>D</w:t>
      </w:r>
      <w:r>
        <w:rPr>
          <w:rFonts w:ascii="Agency FB" w:hAnsi="Agency FB" w:cs="Agency FB" w:eastAsia="Agency FB"/>
          <w:b/>
          <w:bCs/>
          <w:spacing w:val="2"/>
          <w:w w:val="95"/>
          <w:sz w:val="25"/>
          <w:szCs w:val="25"/>
        </w:rPr>
        <w:t>E</w:t>
      </w:r>
      <w:r>
        <w:rPr>
          <w:rFonts w:ascii="Agency FB" w:hAnsi="Agency FB" w:cs="Agency FB" w:eastAsia="Agency FB"/>
          <w:b/>
          <w:bCs/>
          <w:spacing w:val="0"/>
          <w:w w:val="95"/>
          <w:sz w:val="25"/>
          <w:szCs w:val="25"/>
        </w:rPr>
        <w:t>L</w:t>
      </w:r>
      <w:r>
        <w:rPr>
          <w:rFonts w:ascii="Agency FB" w:hAnsi="Agency FB" w:cs="Agency FB" w:eastAsia="Agency FB"/>
          <w:b/>
          <w:bCs/>
          <w:spacing w:val="3"/>
          <w:w w:val="95"/>
          <w:sz w:val="25"/>
          <w:szCs w:val="25"/>
        </w:rPr>
        <w:t> </w:t>
      </w:r>
      <w:r>
        <w:rPr>
          <w:rFonts w:ascii="Agency FB" w:hAnsi="Agency FB" w:cs="Agency FB" w:eastAsia="Agency FB"/>
          <w:b/>
          <w:bCs/>
          <w:spacing w:val="-5"/>
          <w:w w:val="95"/>
          <w:sz w:val="25"/>
          <w:szCs w:val="25"/>
        </w:rPr>
        <w:t>T</w:t>
      </w:r>
      <w:r>
        <w:rPr>
          <w:rFonts w:ascii="Agency FB" w:hAnsi="Agency FB" w:cs="Agency FB" w:eastAsia="Agency FB"/>
          <w:b/>
          <w:bCs/>
          <w:spacing w:val="1"/>
          <w:w w:val="95"/>
          <w:sz w:val="25"/>
          <w:szCs w:val="25"/>
        </w:rPr>
        <w:t>R</w:t>
      </w:r>
      <w:r>
        <w:rPr>
          <w:rFonts w:ascii="Agency FB" w:hAnsi="Agency FB" w:cs="Agency FB" w:eastAsia="Agency FB"/>
          <w:b/>
          <w:bCs/>
          <w:spacing w:val="-10"/>
          <w:w w:val="95"/>
          <w:sz w:val="25"/>
          <w:szCs w:val="25"/>
        </w:rPr>
        <w:t>A</w:t>
      </w:r>
      <w:r>
        <w:rPr>
          <w:rFonts w:ascii="Agency FB" w:hAnsi="Agency FB" w:cs="Agency FB" w:eastAsia="Agency FB"/>
          <w:b/>
          <w:bCs/>
          <w:spacing w:val="3"/>
          <w:w w:val="95"/>
          <w:sz w:val="25"/>
          <w:szCs w:val="25"/>
        </w:rPr>
        <w:t>B</w:t>
      </w:r>
      <w:r>
        <w:rPr>
          <w:rFonts w:ascii="Agency FB" w:hAnsi="Agency FB" w:cs="Agency FB" w:eastAsia="Agency FB"/>
          <w:b/>
          <w:bCs/>
          <w:spacing w:val="-3"/>
          <w:w w:val="95"/>
          <w:sz w:val="25"/>
          <w:szCs w:val="25"/>
        </w:rPr>
        <w:t>A</w:t>
      </w:r>
      <w:r>
        <w:rPr>
          <w:rFonts w:ascii="Agency FB" w:hAnsi="Agency FB" w:cs="Agency FB" w:eastAsia="Agency FB"/>
          <w:b/>
          <w:bCs/>
          <w:spacing w:val="1"/>
          <w:w w:val="95"/>
          <w:sz w:val="25"/>
          <w:szCs w:val="25"/>
        </w:rPr>
        <w:t>J</w:t>
      </w:r>
      <w:r>
        <w:rPr>
          <w:rFonts w:ascii="Agency FB" w:hAnsi="Agency FB" w:cs="Agency FB" w:eastAsia="Agency FB"/>
          <w:b/>
          <w:bCs/>
          <w:spacing w:val="0"/>
          <w:w w:val="95"/>
          <w:sz w:val="25"/>
          <w:szCs w:val="25"/>
        </w:rPr>
        <w:t>O</w:t>
      </w:r>
      <w:r>
        <w:rPr>
          <w:rFonts w:ascii="Agency FB" w:hAnsi="Agency FB" w:cs="Agency FB" w:eastAsia="Agency FB"/>
          <w:b w:val="0"/>
          <w:bCs w:val="0"/>
          <w:spacing w:val="0"/>
          <w:w w:val="100"/>
          <w:sz w:val="25"/>
          <w:szCs w:val="25"/>
        </w:rPr>
      </w:r>
    </w:p>
    <w:p>
      <w:pPr>
        <w:spacing w:line="240" w:lineRule="exact" w:before="89"/>
        <w:ind w:left="245" w:right="2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rs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una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vi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              </w:t>
      </w:r>
      <w:r>
        <w:rPr>
          <w:rFonts w:ascii="Calibri" w:hAnsi="Calibri" w:cs="Calibri" w:eastAsia="Calibri"/>
          <w:b/>
          <w:bCs/>
          <w:spacing w:val="8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4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í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18" w:lineRule="auto" w:before="3"/>
        <w:ind w:left="245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295.679993pt;margin-top:84.221954pt;width:11pt;height:22.06pt;mso-position-horizontal-relative:page;mso-position-vertical-relative:paragraph;z-index:-1645" coordorigin="5914,1684" coordsize="220,441">
            <v:shape style="position:absolute;left:5914;top:1684;width:220;height:441" coordorigin="5914,1684" coordsize="220,441" path="m6095,1805l5959,1805,5999,2126,6134,2109,6095,1805xe" filled="t" fillcolor="#00AF50" stroked="f">
              <v:path arrowok="t"/>
              <v:fill type="solid"/>
            </v:shape>
            <v:shape style="position:absolute;left:5914;top:1684;width:220;height:441" coordorigin="5914,1684" coordsize="220,441" path="m6012,1684l5914,1811,5959,1805,6095,1805,6093,1788,6138,1782,6012,1684xe" filled="t" fillcolor="#00AF50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q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re</w:t>
      </w:r>
      <w:r>
        <w:rPr>
          <w:rFonts w:ascii="Calibri" w:hAnsi="Calibri" w:cs="Calibri" w:eastAsia="Calibri"/>
          <w:b/>
          <w:bCs/>
          <w:spacing w:val="3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,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si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3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y</w:t>
      </w:r>
      <w:r>
        <w:rPr>
          <w:rFonts w:ascii="Calibri" w:hAnsi="Calibri" w:cs="Calibri" w:eastAsia="Calibri"/>
          <w:b/>
          <w:bCs/>
          <w:spacing w:val="33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g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.</w:t>
      </w:r>
      <w:r>
        <w:rPr>
          <w:rFonts w:ascii="Calibri" w:hAnsi="Calibri" w:cs="Calibri" w:eastAsia="Calibri"/>
          <w:b/>
          <w:bCs/>
          <w:spacing w:val="35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H</w:t>
      </w:r>
      <w:r>
        <w:rPr>
          <w:rFonts w:ascii="Calibri" w:hAnsi="Calibri" w:cs="Calibri" w:eastAsia="Calibri"/>
          <w:b/>
          <w:bCs/>
          <w:spacing w:val="-4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qu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9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su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8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me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te.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424" w:right="0"/>
        <w:jc w:val="left"/>
        <w:rPr>
          <w:rFonts w:ascii="Agency FB" w:hAnsi="Agency FB" w:cs="Agency FB" w:eastAsia="Agency FB"/>
          <w:b w:val="0"/>
          <w:bCs w:val="0"/>
        </w:rPr>
      </w:pPr>
      <w:r>
        <w:rPr>
          <w:rFonts w:ascii="Agency FB" w:hAnsi="Agency FB" w:cs="Agency FB" w:eastAsia="Agency FB"/>
          <w:spacing w:val="4"/>
          <w:w w:val="100"/>
        </w:rPr>
        <w:t>2</w:t>
      </w:r>
      <w:r>
        <w:rPr>
          <w:rFonts w:ascii="Agency FB" w:hAnsi="Agency FB" w:cs="Agency FB" w:eastAsia="Agency FB"/>
          <w:spacing w:val="1"/>
          <w:w w:val="100"/>
        </w:rPr>
        <w:t>5</w:t>
      </w:r>
      <w:r>
        <w:rPr>
          <w:rFonts w:ascii="Agency FB" w:hAnsi="Agency FB" w:cs="Agency FB" w:eastAsia="Agency FB"/>
          <w:spacing w:val="1"/>
          <w:w w:val="100"/>
        </w:rPr>
        <w:t>.</w:t>
      </w:r>
      <w:r>
        <w:rPr>
          <w:rFonts w:ascii="Agency FB" w:hAnsi="Agency FB" w:cs="Agency FB" w:eastAsia="Agency FB"/>
          <w:spacing w:val="0"/>
          <w:w w:val="100"/>
        </w:rPr>
        <w:t>-</w:t>
      </w:r>
      <w:r>
        <w:rPr>
          <w:rFonts w:ascii="Agency FB" w:hAnsi="Agency FB" w:cs="Agency FB" w:eastAsia="Agency FB"/>
          <w:b w:val="0"/>
          <w:bCs w:val="0"/>
          <w:spacing w:val="0"/>
          <w:w w:val="100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424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C5D9F0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C5D9F0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57" w:lineRule="exact"/>
        <w:jc w:val="left"/>
        <w:rPr>
          <w:rFonts w:ascii="Agency FB" w:hAnsi="Agency FB" w:cs="Agency FB" w:eastAsia="Agency FB"/>
          <w:sz w:val="24"/>
          <w:szCs w:val="24"/>
        </w:rPr>
        <w:sectPr>
          <w:type w:val="continuous"/>
          <w:pgSz w:w="12240" w:h="15840"/>
          <w:pgMar w:top="1440" w:bottom="280" w:left="1180" w:right="600"/>
          <w:cols w:num="3" w:equalWidth="0">
            <w:col w:w="3050" w:space="40"/>
            <w:col w:w="2839" w:space="88"/>
            <w:col w:w="4443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40" w:bottom="280" w:left="1180" w:right="600"/>
        </w:sectPr>
      </w:pPr>
    </w:p>
    <w:p>
      <w:pPr>
        <w:spacing w:before="60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spacing w:val="6"/>
          <w:w w:val="100"/>
          <w:sz w:val="24"/>
          <w:szCs w:val="24"/>
        </w:rPr>
        <w:t>2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9</w:t>
      </w:r>
      <w:r>
        <w:rPr>
          <w:rFonts w:ascii="Agency FB" w:hAnsi="Agency FB" w:cs="Agency FB" w:eastAsia="Agency FB"/>
          <w:b/>
          <w:bCs/>
          <w:spacing w:val="1"/>
          <w:w w:val="100"/>
          <w:sz w:val="24"/>
          <w:szCs w:val="24"/>
        </w:rPr>
        <w:t>.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-</w:t>
      </w:r>
      <w:r>
        <w:rPr>
          <w:rFonts w:ascii="Agency FB" w:hAnsi="Agency FB" w:cs="Agency FB" w:eastAsia="Agency FB"/>
          <w:b w:val="0"/>
          <w:bCs w:val="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D6E3BC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88" w:lineRule="exact"/>
        <w:ind w:left="141" w:right="0" w:firstLine="156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PRIN</w:t>
      </w:r>
      <w:r>
        <w:rPr>
          <w:rFonts w:ascii="Arial Narrow" w:hAnsi="Arial Narrow" w:cs="Arial Narrow" w:eastAsia="Arial Narrow"/>
          <w:b/>
          <w:bCs/>
          <w:color w:val="FFFFFF"/>
          <w:spacing w:val="-1"/>
          <w:w w:val="100"/>
          <w:sz w:val="28"/>
          <w:szCs w:val="28"/>
        </w:rPr>
        <w:t>C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IP</w:t>
      </w:r>
      <w:r>
        <w:rPr>
          <w:rFonts w:ascii="Arial Narrow" w:hAnsi="Arial Narrow" w:cs="Arial Narrow" w:eastAsia="Arial Narrow"/>
          <w:b/>
          <w:bCs/>
          <w:color w:val="FFFFFF"/>
          <w:spacing w:val="1"/>
          <w:w w:val="100"/>
          <w:sz w:val="28"/>
          <w:szCs w:val="28"/>
        </w:rPr>
        <w:t>I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OS</w:t>
      </w:r>
      <w:r>
        <w:rPr>
          <w:rFonts w:ascii="Arial Narrow" w:hAnsi="Arial Narrow" w:cs="Arial Narrow" w:eastAsia="Arial Narrow"/>
          <w:b/>
          <w:bCs/>
          <w:color w:val="FFFFFF"/>
          <w:spacing w:val="-7"/>
          <w:w w:val="100"/>
          <w:sz w:val="28"/>
          <w:szCs w:val="28"/>
        </w:rPr>
        <w:t> 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DE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 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A</w:t>
      </w:r>
      <w:r>
        <w:rPr>
          <w:rFonts w:ascii="Arial Narrow" w:hAnsi="Arial Narrow" w:cs="Arial Narrow" w:eastAsia="Arial Narrow"/>
          <w:b/>
          <w:bCs/>
          <w:color w:val="FFFFFF"/>
          <w:spacing w:val="-2"/>
          <w:w w:val="100"/>
          <w:sz w:val="28"/>
          <w:szCs w:val="28"/>
        </w:rPr>
        <w:t>D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MINISTR</w:t>
      </w:r>
      <w:r>
        <w:rPr>
          <w:rFonts w:ascii="Arial Narrow" w:hAnsi="Arial Narrow" w:cs="Arial Narrow" w:eastAsia="Arial Narrow"/>
          <w:b/>
          <w:bCs/>
          <w:color w:val="FFFFFF"/>
          <w:spacing w:val="-2"/>
          <w:w w:val="100"/>
          <w:sz w:val="28"/>
          <w:szCs w:val="28"/>
        </w:rPr>
        <w:t>A</w:t>
      </w:r>
      <w:r>
        <w:rPr>
          <w:rFonts w:ascii="Arial Narrow" w:hAnsi="Arial Narrow" w:cs="Arial Narrow" w:eastAsia="Arial Narrow"/>
          <w:b/>
          <w:bCs/>
          <w:color w:val="FFFFFF"/>
          <w:spacing w:val="0"/>
          <w:w w:val="100"/>
          <w:sz w:val="28"/>
          <w:szCs w:val="28"/>
        </w:rPr>
        <w:t>CION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spacing w:val="6"/>
          <w:w w:val="100"/>
          <w:sz w:val="24"/>
          <w:szCs w:val="24"/>
        </w:rPr>
        <w:t>2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6</w:t>
      </w:r>
      <w:r>
        <w:rPr>
          <w:rFonts w:ascii="Agency FB" w:hAnsi="Agency FB" w:cs="Agency FB" w:eastAsia="Agency FB"/>
          <w:b/>
          <w:bCs/>
          <w:spacing w:val="1"/>
          <w:w w:val="100"/>
          <w:sz w:val="24"/>
          <w:szCs w:val="24"/>
        </w:rPr>
        <w:t>.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-</w:t>
      </w:r>
      <w:r>
        <w:rPr>
          <w:rFonts w:ascii="Agency FB" w:hAnsi="Agency FB" w:cs="Agency FB" w:eastAsia="Agency FB"/>
          <w:b w:val="0"/>
          <w:bCs w:val="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141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1DCDB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1DCDB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59" w:lineRule="exact"/>
        <w:jc w:val="left"/>
        <w:rPr>
          <w:rFonts w:ascii="Agency FB" w:hAnsi="Agency FB" w:cs="Agency FB" w:eastAsia="Agency FB"/>
          <w:sz w:val="24"/>
          <w:szCs w:val="24"/>
        </w:rPr>
        <w:sectPr>
          <w:type w:val="continuous"/>
          <w:pgSz w:w="12240" w:h="15840"/>
          <w:pgMar w:top="1440" w:bottom="280" w:left="1180" w:right="600"/>
          <w:cols w:num="3" w:equalWidth="0">
            <w:col w:w="2658" w:space="1241"/>
            <w:col w:w="2163" w:space="1035"/>
            <w:col w:w="3363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40" w:bottom="280" w:left="1180" w:right="600"/>
        </w:sectPr>
      </w:pPr>
    </w:p>
    <w:p>
      <w:pPr>
        <w:spacing w:before="60"/>
        <w:ind w:left="0" w:right="896" w:firstLine="0"/>
        <w:jc w:val="center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spacing w:val="6"/>
          <w:w w:val="100"/>
          <w:sz w:val="24"/>
          <w:szCs w:val="24"/>
        </w:rPr>
        <w:t>2</w:t>
      </w:r>
      <w:r>
        <w:rPr>
          <w:rFonts w:ascii="Agency FB" w:hAnsi="Agency FB" w:cs="Agency FB" w:eastAsia="Agency FB"/>
          <w:b/>
          <w:bCs/>
          <w:spacing w:val="-3"/>
          <w:w w:val="100"/>
          <w:sz w:val="24"/>
          <w:szCs w:val="24"/>
        </w:rPr>
        <w:t>8</w:t>
      </w:r>
      <w:r>
        <w:rPr>
          <w:rFonts w:ascii="Agency FB" w:hAnsi="Agency FB" w:cs="Agency FB" w:eastAsia="Agency FB"/>
          <w:b/>
          <w:bCs/>
          <w:spacing w:val="1"/>
          <w:w w:val="100"/>
          <w:sz w:val="24"/>
          <w:szCs w:val="24"/>
        </w:rPr>
        <w:t>.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-</w:t>
      </w:r>
      <w:r>
        <w:rPr>
          <w:rFonts w:ascii="Agency FB" w:hAnsi="Agency FB" w:cs="Agency FB" w:eastAsia="Agency FB"/>
          <w:b w:val="0"/>
          <w:bCs w:val="0"/>
          <w:spacing w:val="0"/>
          <w:w w:val="100"/>
          <w:sz w:val="24"/>
          <w:szCs w:val="24"/>
        </w:rPr>
      </w:r>
    </w:p>
    <w:p>
      <w:pPr>
        <w:spacing w:line="280" w:lineRule="exact"/>
        <w:ind w:left="15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4444444444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4" w:lineRule="exact"/>
        <w:ind w:left="15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4444444444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4" w:lineRule="exact"/>
        <w:ind w:left="15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4444444444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4" w:lineRule="exact"/>
        <w:ind w:left="15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4444444444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2" w:lineRule="exact"/>
        <w:ind w:left="15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4444444444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/>
          <w:bCs/>
          <w:color w:val="D9D9D9"/>
          <w:spacing w:val="-2"/>
          <w:w w:val="100"/>
          <w:sz w:val="24"/>
          <w:szCs w:val="24"/>
        </w:rPr>
        <w:t>4</w:t>
      </w:r>
      <w:r>
        <w:rPr>
          <w:rFonts w:ascii="Calibri" w:hAnsi="Calibri" w:cs="Calibri" w:eastAsia="Calibri"/>
          <w:b/>
          <w:bCs/>
          <w:color w:val="D9D9D9"/>
          <w:spacing w:val="0"/>
          <w:w w:val="100"/>
          <w:sz w:val="24"/>
          <w:szCs w:val="24"/>
        </w:rPr>
        <w:t>44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815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spacing w:val="6"/>
          <w:w w:val="100"/>
          <w:sz w:val="24"/>
          <w:szCs w:val="24"/>
        </w:rPr>
        <w:t>2</w:t>
      </w:r>
      <w:r>
        <w:rPr>
          <w:rFonts w:ascii="Agency FB" w:hAnsi="Agency FB" w:cs="Agency FB" w:eastAsia="Agency FB"/>
          <w:b/>
          <w:bCs/>
          <w:spacing w:val="-3"/>
          <w:w w:val="100"/>
          <w:sz w:val="24"/>
          <w:szCs w:val="24"/>
        </w:rPr>
        <w:t>7</w:t>
      </w:r>
      <w:r>
        <w:rPr>
          <w:rFonts w:ascii="Agency FB" w:hAnsi="Agency FB" w:cs="Agency FB" w:eastAsia="Agency FB"/>
          <w:b/>
          <w:bCs/>
          <w:spacing w:val="4"/>
          <w:w w:val="100"/>
          <w:sz w:val="24"/>
          <w:szCs w:val="24"/>
        </w:rPr>
        <w:t>.</w:t>
      </w:r>
      <w:r>
        <w:rPr>
          <w:rFonts w:ascii="Agency FB" w:hAnsi="Agency FB" w:cs="Agency FB" w:eastAsia="Agency FB"/>
          <w:b/>
          <w:bCs/>
          <w:spacing w:val="0"/>
          <w:w w:val="100"/>
          <w:sz w:val="24"/>
          <w:szCs w:val="24"/>
        </w:rPr>
        <w:t>-</w:t>
      </w:r>
      <w:r>
        <w:rPr>
          <w:rFonts w:ascii="Agency FB" w:hAnsi="Agency FB" w:cs="Agency FB" w:eastAsia="Agency FB"/>
          <w:b w:val="0"/>
          <w:bCs w:val="0"/>
          <w:spacing w:val="0"/>
          <w:w w:val="100"/>
          <w:sz w:val="24"/>
          <w:szCs w:val="24"/>
        </w:rPr>
      </w:r>
    </w:p>
    <w:p>
      <w:pPr>
        <w:spacing w:line="259" w:lineRule="exact"/>
        <w:ind w:left="815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7" w:lineRule="exact"/>
        <w:ind w:left="815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815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815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59" w:lineRule="exact"/>
        <w:ind w:left="815" w:right="0" w:firstLine="0"/>
        <w:jc w:val="left"/>
        <w:rPr>
          <w:rFonts w:ascii="Agency FB" w:hAnsi="Agency FB" w:cs="Agency FB" w:eastAsia="Agency FB"/>
          <w:sz w:val="24"/>
          <w:szCs w:val="24"/>
        </w:rPr>
      </w:pP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444444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-2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/>
          <w:bCs/>
          <w:color w:val="FBD4B5"/>
          <w:spacing w:val="0"/>
          <w:w w:val="100"/>
          <w:sz w:val="24"/>
          <w:szCs w:val="24"/>
        </w:rPr>
        <w:t>4</w:t>
      </w:r>
      <w:r>
        <w:rPr>
          <w:rFonts w:ascii="Agency FB" w:hAnsi="Agency FB" w:cs="Agency FB" w:eastAsia="Agency FB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59" w:lineRule="exact"/>
        <w:jc w:val="left"/>
        <w:rPr>
          <w:rFonts w:ascii="Agency FB" w:hAnsi="Agency FB" w:cs="Agency FB" w:eastAsia="Agency FB"/>
          <w:sz w:val="24"/>
          <w:szCs w:val="24"/>
        </w:rPr>
        <w:sectPr>
          <w:type w:val="continuous"/>
          <w:pgSz w:w="12240" w:h="15840"/>
          <w:pgMar w:top="1440" w:bottom="280" w:left="1180" w:right="600"/>
          <w:cols w:num="2" w:equalWidth="0">
            <w:col w:w="4372" w:space="40"/>
            <w:col w:w="6048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36.549999pt;margin-top:227.070007pt;width:552.96pt;height:467.111pt;mso-position-horizontal-relative:page;mso-position-vertical-relative:page;z-index:-1646" coordorigin="731,4541" coordsize="11059,9342">
            <v:group style="position:absolute;left:4653;top:8185;width:3155;height:2254" coordorigin="4653,8185" coordsize="3155,2254">
              <v:shape style="position:absolute;left:4653;top:8185;width:3155;height:2254" coordorigin="4653,8185" coordsize="3155,2254" path="m6230,8185l6100,8189,5974,8200,5851,8218,5731,8242,5616,8274,5505,8311,5399,8354,5298,8402,5203,8456,5115,8515,5032,8579,4957,8646,4889,8718,4829,8794,4777,8873,4733,8956,4698,9041,4673,9129,4658,9220,4653,9312,4658,9405,4673,9495,4698,9583,4733,9668,4777,9751,4829,9830,4889,9906,4957,9978,5032,10046,5115,10109,5203,10168,5298,10222,5399,10270,5505,10313,5616,10351,5731,10382,5851,10406,5974,10424,6100,10435,6230,10439,6359,10435,6486,10424,6609,10406,6728,10382,6844,10351,6955,10313,7061,10270,7161,10222,7256,10168,7345,10109,7428,10046,7503,9978,7571,9906,7631,9830,7683,9751,7727,9668,7761,9583,7787,9495,7802,9405,7807,9312,7802,9220,7787,9129,7761,9041,7727,8956,7683,8873,7631,8794,7571,8718,7503,8646,7428,8579,7345,8515,7256,8456,7161,8402,7061,8354,6955,8311,6844,8274,6728,8242,6609,8218,6486,8200,6359,8189,6230,8185xe" filled="t" fillcolor="#FF0000" stroked="f">
                <v:path arrowok="t"/>
                <v:fill type="solid"/>
              </v:shape>
            </v:group>
            <v:group style="position:absolute;left:7325;top:8192;width:283;height:286" coordorigin="7325,8192" coordsize="283,286">
              <v:shape style="position:absolute;left:7325;top:8192;width:283;height:286" coordorigin="7325,8192" coordsize="283,286" path="m7398,8192l7437,8242,7325,8330,7442,8479,7554,8391,7596,8391,7608,8228,7398,8192xe" filled="t" fillcolor="#00AF50" stroked="f">
                <v:path arrowok="t"/>
                <v:fill type="solid"/>
              </v:shape>
              <v:shape style="position:absolute;left:7325;top:8192;width:283;height:286" coordorigin="7325,8192" coordsize="283,286" path="m7596,8391l7554,8391,7593,8440,7596,8391xe" filled="t" fillcolor="#00AF50" stroked="f">
                <v:path arrowok="t"/>
                <v:fill type="solid"/>
              </v:shape>
            </v:group>
            <v:group style="position:absolute;left:3944;top:4561;width:3732;height:2818" coordorigin="3944,4561" coordsize="3732,2818">
              <v:shape style="position:absolute;left:3944;top:4561;width:3732;height:2818" coordorigin="3944,4561" coordsize="3732,2818" path="m5810,4561l5657,4566,5507,4580,5361,4602,5220,4633,5083,4672,4952,4719,4827,4772,4708,4833,4595,4901,4490,4974,4393,5053,4304,5138,4223,5228,4152,5323,4090,5422,4039,5525,3998,5632,3968,5742,3950,5855,3944,5970,3950,6086,3968,6199,3998,6309,4039,6416,4090,6519,4152,6618,4223,6712,4304,6802,4393,6887,4490,6967,4595,7040,4708,7107,4827,7168,4952,7222,5083,7268,5220,7307,5361,7338,5507,7361,5657,7375,5810,7379,5963,7375,6112,7361,6258,7338,6400,7307,6536,7268,6667,7222,6793,7168,6912,7107,7024,7040,7129,6967,7227,6887,7316,6802,7396,6712,7468,6618,7529,6519,7581,6416,7622,6309,7652,6199,7670,6086,7676,5970,7670,5855,7652,5742,7622,5632,7581,5525,7529,5422,7468,5323,7396,5228,7316,5138,7227,5053,7129,4974,7024,4901,6912,4833,6793,4772,6667,4719,6536,4672,6400,4633,6258,4602,6112,4580,5963,4566,5810,4561xe" filled="t" fillcolor="#CCC1DA" stroked="f">
                <v:path arrowok="t"/>
                <v:fill type="solid"/>
              </v:shape>
            </v:group>
            <v:group style="position:absolute;left:6983;top:5666;width:4179;height:2818" coordorigin="6983,5666" coordsize="4179,2818">
              <v:shape style="position:absolute;left:6983;top:5666;width:4179;height:2818" coordorigin="6983,5666" coordsize="4179,2818" path="m9073,5666l8901,5671,8734,5684,8571,5707,8412,5738,8259,5777,8113,5823,7972,5877,7839,5938,7713,6005,7595,6079,7486,6158,7387,6243,7296,6333,7217,6427,7148,6527,7090,6630,7044,6736,7011,6846,6990,6959,6983,7075,6990,7191,7011,7304,7044,7414,7090,7520,7148,7623,7217,7722,7296,7817,7387,7907,7486,7992,7595,8071,7713,8145,7839,8212,7972,8273,8113,8327,8259,8373,8412,8412,8571,8443,8734,8465,8901,8479,9073,8484,9244,8479,9412,8465,9575,8443,9733,8412,9886,8373,10033,8327,10173,8273,10307,8212,10432,8145,10550,8071,10659,7992,10759,7907,10849,7817,10929,7722,10998,7623,11055,7520,11101,7414,11135,7304,11155,7191,11162,7075,11155,6959,11135,6846,11101,6736,11055,6630,10998,6527,10929,6427,10849,6333,10759,6243,10659,6158,10550,6079,10432,6005,10307,5938,10173,5877,10033,5823,9886,5777,9733,5738,9575,5707,9412,5684,9244,5671,9073,5666xe" filled="t" fillcolor="#C5D9F0" stroked="f">
                <v:path arrowok="t"/>
                <v:fill type="solid"/>
              </v:shape>
            </v:group>
            <v:group style="position:absolute;left:6983;top:5666;width:4179;height:2818" coordorigin="6983,5666" coordsize="4179,2818">
              <v:shape style="position:absolute;left:6983;top:5666;width:4179;height:2818" coordorigin="6983,5666" coordsize="4179,2818" path="m6983,7075l6990,6959,7011,6846,7044,6736,7090,6630,7148,6527,7217,6427,7296,6333,7387,6243,7486,6158,7595,6079,7713,6005,7839,5938,7972,5877,8113,5823,8259,5777,8412,5738,8571,5707,8734,5684,8901,5671,9073,5666,9244,5671,9412,5684,9575,5707,9733,5738,9886,5777,10033,5823,10173,5877,10307,5938,10432,6005,10550,6079,10659,6158,10759,6243,10849,6333,10929,6427,10998,6527,11055,6630,11101,6736,11135,6846,11155,6959,11162,7075,11155,7191,11135,7304,11101,7414,11055,7520,10998,7623,10929,7722,10849,7817,10759,7907,10659,7992,10550,8071,10432,8145,10307,8212,10173,8273,10033,8327,9886,8373,9733,8412,9575,8443,9412,8465,9244,8479,9073,8484,8901,8479,8734,8465,8571,8443,8412,8412,8259,8373,8113,8327,7972,8273,7839,8212,7713,8145,7595,8071,7486,7992,7387,7907,7296,7817,7217,7722,7148,7623,7090,7520,7044,7414,7011,7304,6990,7191,6983,7075xe" filled="f" stroked="t" strokeweight="2pt" strokecolor="#FFFFFF">
                <v:path arrowok="t"/>
              </v:shape>
            </v:group>
            <v:group style="position:absolute;left:7742;top:9557;width:135;height:234" coordorigin="7742,9557" coordsize="135,234">
              <v:shape style="position:absolute;left:7742;top:9557;width:135;height:234" coordorigin="7742,9557" coordsize="135,234" path="m7774,9591l7742,9731,7801,9745,7791,9792,7877,9688,7856,9604,7833,9604,7774,9591xe" filled="t" fillcolor="#00AF50" stroked="f">
                <v:path arrowok="t"/>
                <v:fill type="solid"/>
              </v:shape>
              <v:shape style="position:absolute;left:7742;top:9557;width:135;height:234" coordorigin="7742,9557" coordsize="135,234" path="m7844,9557l7833,9604,7856,9604,7844,9557xe" filled="t" fillcolor="#00AF50" stroked="f">
                <v:path arrowok="t"/>
                <v:fill type="solid"/>
              </v:shape>
            </v:group>
            <v:group style="position:absolute;left:7813;top:8716;width:3957;height:2818" coordorigin="7813,8716" coordsize="3957,2818">
              <v:shape style="position:absolute;left:7813;top:8716;width:3957;height:2818" coordorigin="7813,8716" coordsize="3957,2818" path="m9792,8716l9630,8721,9471,8735,9316,8757,9166,8788,9022,8827,8882,8873,8750,8927,8623,8988,8504,9055,8393,9129,8289,9208,8195,9293,8110,9383,8034,9478,7969,9577,7914,9680,7871,9787,7839,9897,7820,10010,7813,10125,7820,10241,7839,10354,7871,10464,7914,10570,7969,10674,8034,10773,8110,10867,8195,10957,8289,11042,8393,11121,8504,11195,8623,11262,8750,11323,8882,11377,9022,11423,9166,11462,9316,11493,9471,11516,9630,11529,9792,11534,9954,11529,10113,11516,10267,11493,10417,11462,10562,11423,10701,11377,10834,11323,10960,11262,11079,11195,11191,11121,11294,11042,11388,10957,11474,10867,11549,10773,11615,10674,11669,10570,11713,10464,11744,10354,11764,10241,11770,10125,11764,10010,11744,9897,11713,9787,11669,9680,11615,9577,11549,9478,11474,9383,11388,9293,11294,9208,11191,9129,11079,9055,10960,8988,10834,8927,10701,8873,10562,8827,10417,8788,10267,8757,10113,8735,9954,8721,9792,8716xe" filled="t" fillcolor="#F1DCDB" stroked="f">
                <v:path arrowok="t"/>
                <v:fill type="solid"/>
              </v:shape>
            </v:group>
            <v:group style="position:absolute;left:7813;top:8716;width:3957;height:2818" coordorigin="7813,8716" coordsize="3957,2818">
              <v:shape style="position:absolute;left:7813;top:8716;width:3957;height:2818" coordorigin="7813,8716" coordsize="3957,2818" path="m7813,10125l7820,10010,7839,9897,7871,9787,7914,9680,7969,9577,8034,9478,8110,9383,8195,9293,8289,9208,8393,9129,8504,9055,8623,8988,8750,8927,8882,8873,9022,8827,9166,8788,9316,8757,9471,8735,9630,8721,9792,8716,9954,8721,10113,8735,10267,8757,10417,8788,10562,8827,10701,8873,10834,8927,10960,8988,11079,9055,11191,9129,11294,9208,11388,9293,11474,9383,11549,9478,11615,9577,11669,9680,11713,9787,11744,9897,11764,10010,11770,10125,11764,10241,11744,10354,11713,10464,11669,10570,11615,10674,11549,10773,11474,10867,11388,10957,11294,11042,11191,11121,11079,11195,10960,11262,10834,11323,10701,11377,10562,11423,10417,11462,10267,11493,10113,11516,9954,11529,9792,11534,9630,11529,9471,11516,9316,11493,9166,11462,9022,11423,8882,11377,8750,11323,8623,11262,8504,11195,8393,11121,8289,11042,8195,10957,8110,10867,8034,10773,7969,10674,7914,10570,7871,10464,7839,10354,7820,10241,7813,10125xe" filled="f" stroked="t" strokeweight="2pt" strokecolor="#FFFFFF">
                <v:path arrowok="t"/>
              </v:shape>
            </v:group>
            <v:group style="position:absolute;left:6781;top:10489;width:365;height:446" coordorigin="6781,10489" coordsize="365,446">
              <v:shape style="position:absolute;left:6781;top:10489;width:365;height:446" coordorigin="6781,10489" coordsize="365,446" path="m6954,10489l6781,10580,6915,10836,6857,10866,7077,10936,7137,10746,7088,10746,6954,10489xe" filled="t" fillcolor="#00AF50" stroked="f">
                <v:path arrowok="t"/>
                <v:fill type="solid"/>
              </v:shape>
              <v:shape style="position:absolute;left:6781;top:10489;width:365;height:446" coordorigin="6781,10489" coordsize="365,446" path="m7146,10716l7088,10746,7137,10746,7146,10716xe" filled="t" fillcolor="#00AF50" stroked="f">
                <v:path arrowok="t"/>
                <v:fill type="solid"/>
              </v:shape>
            </v:group>
            <v:group style="position:absolute;left:5765;top:11046;width:4209;height:2818" coordorigin="5765,11046" coordsize="4209,2818">
              <v:shape style="position:absolute;left:5765;top:11046;width:4209;height:2818" coordorigin="5765,11046" coordsize="4209,2818" path="m7869,11046l7697,11050,7528,11064,7363,11087,7204,11118,7050,11157,6902,11203,6761,11257,6626,11318,6500,11385,6381,11458,6271,11538,6171,11623,6080,11713,6000,11807,5930,11906,5872,12009,5826,12116,5792,12226,5772,12339,5765,12455,5772,12570,5792,12683,5826,12793,5872,12900,5930,13003,6000,13102,6080,13197,6171,13287,6271,13372,6381,13451,6500,13524,6626,13592,6761,13653,6902,13706,7050,13753,7204,13792,7363,13823,7528,13845,7697,13859,7869,13864,8042,13859,8211,13845,8375,13823,8534,13792,8688,13753,8836,13706,8978,13653,9112,13592,9239,13524,9357,13451,9467,13372,9568,13287,9658,13197,9739,13102,9808,13003,9866,12900,9912,12793,9946,12683,9967,12570,9974,12455,9967,12339,9946,12226,9912,12116,9866,12009,9808,11906,9739,11807,9658,11713,9568,11623,9467,11538,9357,11458,9239,11385,9112,11318,8978,11257,8836,11203,8688,11157,8534,11118,8375,11087,8211,11064,8042,11050,7869,11046xe" filled="t" fillcolor="#FBD4B5" stroked="f">
                <v:path arrowok="t"/>
                <v:fill type="solid"/>
              </v:shape>
            </v:group>
            <v:group style="position:absolute;left:5765;top:11046;width:4209;height:2818" coordorigin="5765,11046" coordsize="4209,2818">
              <v:shape style="position:absolute;left:5765;top:11046;width:4209;height:2818" coordorigin="5765,11046" coordsize="4209,2818" path="m5765,12455l5772,12339,5792,12226,5826,12116,5872,12009,5930,11906,6000,11807,6080,11713,6171,11623,6271,11538,6381,11458,6500,11385,6626,11318,6761,11257,6902,11203,7050,11157,7204,11118,7363,11087,7528,11064,7697,11050,7869,11046,8042,11050,8211,11064,8375,11087,8534,11118,8688,11157,8836,11203,8978,11257,9112,11318,9239,11385,9357,11458,9467,11538,9568,11623,9658,11713,9739,11807,9808,11906,9866,12009,9912,12116,9946,12226,9967,12339,9974,12455,9967,12570,9946,12683,9912,12793,9866,12900,9808,13003,9739,13102,9658,13197,9568,13287,9467,13372,9357,13451,9239,13524,9112,13592,8978,13653,8836,13706,8688,13753,8534,13792,8375,13823,8211,13845,8042,13859,7869,13864,7697,13859,7528,13845,7363,13823,7204,13792,7050,13753,6902,13706,6761,13653,6626,13592,6500,13524,6381,13451,6271,13372,6171,13287,6080,13197,6000,13102,5930,13003,5872,12900,5826,12793,5792,12683,5772,12570,5765,12455xe" filled="f" stroked="t" strokeweight="2.0pt" strokecolor="#FFFFFF">
                <v:path arrowok="t"/>
              </v:shape>
            </v:group>
            <v:group style="position:absolute;left:5135;top:10441;width:370;height:435" coordorigin="5135,10441" coordsize="370,435">
              <v:shape style="position:absolute;left:5135;top:10441;width:370;height:435" coordorigin="5135,10441" coordsize="370,435" path="m5135,10680l5173,10876,5368,10838,5322,10806,5386,10712,5182,10712,5135,10680xe" filled="t" fillcolor="#00AF50" stroked="f">
                <v:path arrowok="t"/>
                <v:fill type="solid"/>
              </v:shape>
              <v:shape style="position:absolute;left:5135;top:10441;width:370;height:435" coordorigin="5135,10441" coordsize="370,435" path="m5365,10441l5182,10712,5386,10712,5505,10535,5365,10441xe" filled="t" fillcolor="#00AF50" stroked="f">
                <v:path arrowok="t"/>
                <v:fill type="solid"/>
              </v:shape>
            </v:group>
            <v:group style="position:absolute;left:2116;top:10930;width:4136;height:2818" coordorigin="2116,10930" coordsize="4136,2818">
              <v:shape style="position:absolute;left:2116;top:10930;width:4136;height:2818" coordorigin="2116,10930" coordsize="4136,2818" path="m4184,10930l4014,10934,3849,10948,3687,10971,3530,11001,3379,11040,3234,11087,3095,11141,2963,11201,2838,11269,2722,11342,2614,11422,2515,11506,2426,11596,2347,11691,2279,11790,2221,11893,2176,12000,2143,12110,2123,12223,2116,12338,2123,12454,2143,12567,2176,12677,2221,12784,2279,12887,2347,12986,2426,13080,2515,13170,2614,13255,2722,13335,2838,13408,2963,13475,3095,13536,3234,13590,3379,13636,3530,13675,3687,13706,3849,13729,4014,13743,4184,13747,4354,13743,4519,13729,4681,13706,4838,13675,4989,13636,5134,13590,5273,13536,5405,13475,5530,13408,5646,13335,5754,13255,5853,13170,5942,13080,6021,12986,6089,12887,6147,12784,6192,12677,6225,12567,6245,12454,6252,12338,6245,12223,6225,12110,6192,12000,6147,11893,6089,11790,6021,11691,5942,11596,5853,11506,5754,11422,5646,11342,5530,11269,5405,11201,5273,11141,5134,11087,4989,11040,4838,11001,4681,10971,4519,10948,4354,10934,4184,10930xe" filled="t" fillcolor="#D9D9D9" stroked="f">
                <v:path arrowok="t"/>
                <v:fill type="solid"/>
              </v:shape>
            </v:group>
            <v:group style="position:absolute;left:2116;top:10930;width:4136;height:2818" coordorigin="2116,10930" coordsize="4136,2818">
              <v:shape style="position:absolute;left:2116;top:10930;width:4136;height:2818" coordorigin="2116,10930" coordsize="4136,2818" path="m2116,12338l2123,12223,2143,12110,2176,12000,2221,11893,2279,11790,2347,11691,2426,11596,2515,11506,2614,11422,2722,11342,2838,11269,2963,11201,3095,11141,3234,11087,3379,11040,3530,11001,3687,10971,3849,10948,4014,10934,4184,10930,4354,10934,4519,10948,4681,10971,4838,11001,4989,11040,5134,11087,5273,11141,5405,11201,5530,11269,5646,11342,5754,11422,5853,11506,5942,11596,6021,11691,6089,11790,6147,11893,6192,12000,6225,12110,6245,12223,6252,12338,6245,12454,6225,12567,6192,12677,6147,12784,6089,12887,6021,12986,5942,13080,5853,13170,5754,13255,5646,13335,5530,13408,5405,13475,5273,13536,5134,13590,4989,13636,4838,13675,4681,13706,4519,13729,4354,13743,4184,13747,4014,13743,3849,13729,3687,13706,3530,13675,3379,13636,3234,13590,3095,13536,2963,13475,2838,13408,2722,13335,2614,13255,2515,13170,2426,13080,2347,12986,2279,12887,2221,12784,2176,12677,2143,12567,2123,12454,2116,12338xe" filled="f" stroked="t" strokeweight="2pt" strokecolor="#FFFFFF">
                <v:path arrowok="t"/>
              </v:shape>
            </v:group>
            <v:group style="position:absolute;left:4480;top:9405;width:198;height:345" coordorigin="4480,9405" coordsize="198,345">
              <v:shape style="position:absolute;left:4480;top:9405;width:198;height:345" coordorigin="4480,9405" coordsize="198,345" path="m4543,9405l4480,9592,4598,9751,4587,9682,4678,9667,4647,9474,4554,9474,4543,9405xe" filled="t" fillcolor="#00AF50" stroked="f">
                <v:path arrowok="t"/>
                <v:fill type="solid"/>
              </v:shape>
              <v:shape style="position:absolute;left:4480;top:9405;width:198;height:345" coordorigin="4480,9405" coordsize="198,345" path="m4645,9460l4554,9474,4647,9474,4645,9460xe" filled="t" fillcolor="#00AF50" stroked="f">
                <v:path arrowok="t"/>
                <v:fill type="solid"/>
              </v:shape>
            </v:group>
            <v:group style="position:absolute;left:751;top:8482;width:3733;height:2818" coordorigin="751,8482" coordsize="3733,2818">
              <v:shape style="position:absolute;left:751;top:8482;width:3733;height:2818" coordorigin="751,8482" coordsize="3733,2818" path="m2617,8482l2464,8486,2315,8500,2169,8523,2027,8554,1891,8593,1760,8639,1634,8693,1515,8754,1403,8821,1298,8894,1200,8974,1111,9059,1031,9149,959,9243,898,9342,846,9445,805,9552,775,9662,757,9775,751,9891,757,10006,775,10119,805,10229,846,10336,898,10439,959,10538,1031,10633,1111,10723,1200,10808,1298,10887,1403,10960,1515,11028,1634,11089,1760,11142,1891,11189,2027,11228,2169,11259,2315,11281,2464,11295,2617,11300,2770,11295,2920,11281,3066,11259,3207,11228,3344,11189,3475,11142,3600,11089,3720,11028,3832,10960,3937,10887,4034,10808,4124,10723,4204,10633,4275,10538,4337,10439,4388,10336,4429,10229,4459,10119,4477,10006,4484,9891,4477,9775,4459,9662,4429,9552,4388,9445,4337,9342,4275,9243,4204,9149,4124,9059,4034,8974,3937,8894,3832,8821,3720,8754,3600,8693,3475,8639,3344,8593,3207,8554,3066,8523,2920,8500,2770,8486,2617,8482xe" filled="t" fillcolor="#D6E3BC" stroked="f">
                <v:path arrowok="t"/>
                <v:fill type="solid"/>
              </v:shape>
            </v:group>
            <v:group style="position:absolute;left:751;top:8482;width:3733;height:2818" coordorigin="751,8482" coordsize="3733,2818">
              <v:shape style="position:absolute;left:751;top:8482;width:3733;height:2818" coordorigin="751,8482" coordsize="3733,2818" path="m751,9891l757,9775,775,9662,805,9552,846,9445,898,9342,959,9243,1031,9149,1111,9059,1200,8974,1298,8894,1403,8821,1515,8754,1634,8693,1760,8639,1891,8593,2027,8554,2169,8523,2315,8500,2464,8486,2617,8482,2770,8486,2920,8500,3066,8523,3207,8554,3344,8593,3475,8639,3600,8693,3720,8754,3832,8821,3937,8894,4034,8974,4124,9059,4204,9149,4275,9243,4337,9342,4388,9445,4429,9552,4459,9662,4477,9775,4484,9891,4477,10006,4459,10119,4429,10229,4388,10336,4337,10439,4275,10538,4204,10633,4124,10723,4034,10808,3937,10887,3832,10960,3720,11028,3600,11089,3475,11142,3344,11189,3207,11228,3066,11259,2920,11281,2770,11295,2617,11300,2464,11295,2315,11281,2169,11259,2027,11228,1891,11189,1760,11142,1634,11089,1515,11028,1403,10960,1298,10887,1200,10808,1111,10723,1031,10633,959,10538,898,10439,846,10336,805,10229,775,10119,757,10006,751,9891xe" filled="f" stroked="t" strokeweight="2pt" strokecolor="#FFFFFF">
                <v:path arrowok="t"/>
              </v:shape>
            </v:group>
            <v:group style="position:absolute;left:4564;top:8229;width:372;height:331" coordorigin="4564,8229" coordsize="372,331">
              <v:shape style="position:absolute;left:4564;top:8229;width:372;height:331" coordorigin="4564,8229" coordsize="372,331" path="m4937,8427l4642,8427,4854,8559,4937,8427xe" filled="t" fillcolor="#00AF50" stroked="f">
                <v:path arrowok="t"/>
                <v:fill type="solid"/>
              </v:shape>
              <v:shape style="position:absolute;left:4564;top:8229;width:372;height:331" coordorigin="4564,8229" coordsize="372,331" path="m4765,8229l4564,8276,4611,8477,4642,8427,4937,8427,4947,8411,4735,8278,4765,8229xe" filled="t" fillcolor="#00AF50" stroked="f">
                <v:path arrowok="t"/>
                <v:fill type="solid"/>
              </v:shape>
            </v:group>
            <v:group style="position:absolute;left:1016;top:5856;width:3847;height:2818" coordorigin="1016,5856" coordsize="3847,2818">
              <v:shape style="position:absolute;left:1016;top:5856;width:3847;height:2818" coordorigin="1016,5856" coordsize="3847,2818" path="m2940,5856l2782,5860,2628,5874,2478,5897,2332,5928,2191,5967,2056,6013,1927,6067,1804,6128,1688,6195,1580,6268,1479,6348,1388,6433,1305,6523,1231,6617,1168,6716,1115,6819,1072,6926,1042,7036,1023,7149,1016,7265,1023,7380,1042,7493,1072,7603,1115,7710,1168,7813,1231,7912,1305,8007,1388,8097,1479,8182,1580,8261,1688,8334,1804,8402,1927,8463,2056,8516,2191,8563,2332,8602,2478,8633,2628,8655,2782,8669,2940,8674,3098,8669,3252,8655,3402,8633,3548,8602,3688,8563,3824,8516,3953,8463,4076,8402,4192,8334,4300,8261,4400,8182,4492,8097,4575,8007,4649,7912,4712,7813,4765,7710,4807,7603,4838,7493,4857,7380,4863,7265,4857,7149,4838,7036,4807,6926,4765,6819,4712,6716,4649,6617,4575,6523,4492,6433,4400,6348,4300,6268,4192,6195,4076,6128,3953,6067,3824,6013,3688,5967,3548,5928,3402,5897,3252,5874,3098,5860,2940,5856xe" filled="t" fillcolor="#FFFF00" stroked="f">
                <v:path arrowok="t"/>
                <v:fill type="solid"/>
              </v:shape>
            </v:group>
            <v:group style="position:absolute;left:1016;top:5856;width:3847;height:2818" coordorigin="1016,5856" coordsize="3847,2818">
              <v:shape style="position:absolute;left:1016;top:5856;width:3847;height:2818" coordorigin="1016,5856" coordsize="3847,2818" path="m1016,7265l1023,7149,1042,7036,1072,6926,1115,6819,1168,6716,1231,6617,1305,6523,1388,6433,1479,6348,1580,6268,1688,6195,1804,6128,1927,6067,2056,6013,2191,5967,2332,5928,2478,5897,2628,5874,2782,5860,2940,5856,3098,5860,3252,5874,3402,5897,3548,5928,3688,5967,3824,6013,3953,6067,4076,6128,4192,6195,4300,6268,4400,6348,4492,6433,4575,6523,4649,6617,4712,6716,4765,6819,4807,6926,4838,7036,4857,7149,4863,7265,4857,7380,4838,7493,4807,7603,4765,7710,4712,7813,4649,7912,4575,8007,4492,8097,4400,8182,4300,8261,4192,8334,4076,8402,3953,8463,3824,8516,3688,8563,3548,8602,3402,8633,3252,8655,3098,8669,2940,8674,2782,8669,2628,8655,2478,8633,2332,8602,2191,8563,2056,8516,1927,8463,1804,8402,1688,8334,1580,8261,1479,8182,1388,8097,1305,8007,1231,7912,1168,7813,1115,7710,1072,7603,1042,7493,1023,7380,1016,7265xe" filled="f" stroked="t" strokeweight="2pt" strokecolor="#FFFFFF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002" w:val="right" w:leader="none"/>
        </w:tabs>
        <w:spacing w:before="69"/>
        <w:ind w:left="166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34.639999pt;margin-top:13.649859pt;width:360.84pt;height:26.88pt;mso-position-horizontal-relative:page;mso-position-vertical-relative:paragraph;z-index:-1647" coordorigin="2693,273" coordsize="7217,538">
            <v:shape style="position:absolute;left:2693;top:273;width:7063;height:538" type="#_x0000_t75">
              <v:imagedata r:id="rId42" o:title=""/>
            </v:shape>
            <v:shape style="position:absolute;left:2830;top:273;width:7080;height:538" type="#_x0000_t75">
              <v:imagedata r:id="rId43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Fun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amen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212121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-8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ministra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ión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Hen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212121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-7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ol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212121"/>
          <w:spacing w:val="-2"/>
          <w:w w:val="100"/>
          <w:sz w:val="24"/>
          <w:szCs w:val="24"/>
        </w:rPr>
        <w:t>9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2"/>
        <w:ind w:left="166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FF"/>
          <w:sz w:val="24"/>
          <w:szCs w:val="24"/>
        </w:rPr>
      </w:r>
      <w:hyperlink r:id="rId41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-52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3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?</w:t>
        </w:r>
        <w:r>
          <w:rPr>
            <w:rFonts w:ascii="Arial" w:hAnsi="Arial" w:cs="Arial" w:eastAsia="Arial"/>
            <w:b/>
            <w:bCs/>
            <w:color w:val="0000FF"/>
            <w:spacing w:val="-46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50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l</w:t>
        </w:r>
        <w:r>
          <w:rPr>
            <w:rFonts w:ascii="Arial" w:hAnsi="Arial" w:cs="Arial" w:eastAsia="Arial"/>
            <w:b/>
            <w:bCs/>
            <w:color w:val="0000FF"/>
            <w:spacing w:val="-45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n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8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49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-48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-47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44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-52"/>
            <w:w w:val="100"/>
            <w:sz w:val="24"/>
            <w:szCs w:val="24"/>
            <w:u w:val="thick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4"/>
            <w:szCs w:val="24"/>
            <w:u w:val="none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440" w:bottom="280" w:left="1180" w:right="600"/>
        </w:sectPr>
      </w:pPr>
    </w:p>
    <w:p>
      <w:pPr>
        <w:numPr>
          <w:ilvl w:val="0"/>
          <w:numId w:val="1"/>
        </w:numPr>
        <w:tabs>
          <w:tab w:pos="1549" w:val="left" w:leader="none"/>
        </w:tabs>
        <w:spacing w:before="68"/>
        <w:ind w:left="1549" w:right="0" w:hanging="72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4"/>
          <w:szCs w:val="24"/>
        </w:rPr>
        <w:t>CIONES.</w:t>
      </w:r>
      <w:r>
        <w:rPr>
          <w:rFonts w:ascii="Arial" w:hAnsi="Arial" w:cs="Arial" w:eastAsia="Arial"/>
          <w:b/>
          <w:bCs/>
          <w:color w:val="000000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1"/>
          <w:sz w:val="24"/>
          <w:szCs w:val="24"/>
        </w:rPr>
        <w:t>¿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Có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apl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1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car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1"/>
          <w:sz w:val="24"/>
          <w:szCs w:val="24"/>
        </w:rPr>
        <w:t>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inistración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ida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real?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pStyle w:val="BodyText"/>
        <w:spacing w:line="275" w:lineRule="auto" w:before="41"/>
        <w:ind w:left="1549" w:right="144"/>
        <w:jc w:val="left"/>
      </w:pPr>
      <w:r>
        <w:rPr>
          <w:b w:val="0"/>
          <w:bCs w:val="0"/>
          <w:spacing w:val="0"/>
          <w:w w:val="100"/>
        </w:rPr>
        <w:t>Escr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ejemplos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ncip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bser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ado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inistración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cole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(descr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apl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can).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549" w:right="0"/>
        <w:jc w:val="left"/>
      </w:pPr>
      <w:r>
        <w:rPr>
          <w:b w:val="0"/>
          <w:bCs w:val="0"/>
          <w:spacing w:val="0"/>
          <w:w w:val="100"/>
        </w:rPr>
        <w:t>31.-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er.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ncipio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49" w:right="0"/>
        <w:jc w:val="left"/>
      </w:pPr>
      <w:r>
        <w:rPr>
          <w:b w:val="0"/>
          <w:bCs w:val="0"/>
          <w:spacing w:val="0"/>
          <w:w w:val="100"/>
        </w:rPr>
        <w:t>32.-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do.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ncipio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49" w:right="0"/>
        <w:jc w:val="left"/>
      </w:pPr>
      <w:r>
        <w:rPr>
          <w:b w:val="0"/>
          <w:bCs w:val="0"/>
          <w:spacing w:val="0"/>
          <w:w w:val="100"/>
        </w:rPr>
        <w:t>33.-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er.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ncipio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1549" w:val="left" w:leader="none"/>
        </w:tabs>
        <w:spacing w:line="275" w:lineRule="auto"/>
        <w:ind w:left="1549" w:right="467" w:hanging="721"/>
        <w:jc w:val="left"/>
      </w:pP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INST</w:t>
      </w:r>
      <w:r>
        <w:rPr>
          <w:rFonts w:ascii="Arial" w:hAnsi="Arial" w:cs="Arial" w:eastAsia="Arial"/>
          <w:b/>
          <w:bCs/>
          <w:color w:val="000000"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U</w:t>
      </w:r>
      <w:r>
        <w:rPr>
          <w:rFonts w:ascii="Arial" w:hAnsi="Arial" w:cs="Arial" w:eastAsia="Arial"/>
          <w:b/>
          <w:bCs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CIONES:</w:t>
      </w:r>
      <w:r>
        <w:rPr>
          <w:rFonts w:ascii="Arial" w:hAnsi="Arial" w:cs="Arial" w:eastAsia="Arial"/>
          <w:b/>
          <w:bCs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2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ple</w:t>
      </w:r>
      <w:r>
        <w:rPr>
          <w:b w:val="0"/>
          <w:bCs w:val="0"/>
          <w:color w:val="000000"/>
          <w:spacing w:val="-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los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2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uncia</w:t>
      </w:r>
      <w:r>
        <w:rPr>
          <w:b w:val="0"/>
          <w:bCs w:val="0"/>
          <w:color w:val="000000"/>
          <w:spacing w:val="-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os,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loc</w:t>
      </w:r>
      <w:r>
        <w:rPr>
          <w:b w:val="0"/>
          <w:bCs w:val="0"/>
          <w:color w:val="000000"/>
          <w:spacing w:val="-1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ndo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obre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2"/>
          <w:w w:val="100"/>
        </w:rPr>
        <w:t>í</w:t>
      </w:r>
      <w:r>
        <w:rPr>
          <w:b w:val="0"/>
          <w:bCs w:val="0"/>
          <w:color w:val="000000"/>
          <w:spacing w:val="0"/>
          <w:w w:val="100"/>
        </w:rPr>
        <w:t>neas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abras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cor</w:t>
      </w:r>
      <w:r>
        <w:rPr>
          <w:b w:val="0"/>
          <w:bCs w:val="0"/>
          <w:color w:val="000000"/>
          <w:spacing w:val="-2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ect</w:t>
      </w:r>
      <w:r>
        <w:rPr>
          <w:b w:val="0"/>
          <w:bCs w:val="0"/>
          <w:color w:val="000000"/>
          <w:spacing w:val="1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s.</w:t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640" w:bottom="280" w:left="460" w:right="600"/>
        </w:sectPr>
      </w:pPr>
    </w:p>
    <w:p>
      <w:pPr>
        <w:pStyle w:val="BodyText"/>
        <w:tabs>
          <w:tab w:pos="6193" w:val="left" w:leader="none"/>
        </w:tabs>
        <w:spacing w:before="69"/>
        <w:ind w:left="828" w:right="0"/>
        <w:jc w:val="left"/>
      </w:pPr>
      <w:r>
        <w:rPr>
          <w:b w:val="0"/>
          <w:bCs w:val="0"/>
          <w:color w:val="212121"/>
          <w:spacing w:val="0"/>
          <w:w w:val="100"/>
        </w:rPr>
        <w:t>34.-</w:t>
      </w:r>
      <w:r>
        <w:rPr>
          <w:b w:val="0"/>
          <w:bCs w:val="0"/>
          <w:color w:val="212121"/>
          <w:spacing w:val="39"/>
          <w:w w:val="100"/>
        </w:rPr>
        <w:t> </w:t>
      </w:r>
      <w:r>
        <w:rPr>
          <w:b w:val="0"/>
          <w:bCs w:val="0"/>
          <w:color w:val="333333"/>
          <w:spacing w:val="-2"/>
          <w:w w:val="100"/>
        </w:rPr>
        <w:t>L</w:t>
      </w:r>
      <w:r>
        <w:rPr>
          <w:b w:val="0"/>
          <w:bCs w:val="0"/>
          <w:color w:val="333333"/>
          <w:spacing w:val="0"/>
          <w:w w:val="100"/>
        </w:rPr>
        <w:t>a</w:t>
      </w:r>
      <w:r>
        <w:rPr>
          <w:b w:val="0"/>
          <w:bCs w:val="0"/>
          <w:color w:val="333333"/>
          <w:spacing w:val="42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pl</w:t>
      </w:r>
      <w:r>
        <w:rPr>
          <w:b w:val="0"/>
          <w:bCs w:val="0"/>
          <w:color w:val="333333"/>
          <w:spacing w:val="-2"/>
          <w:w w:val="100"/>
        </w:rPr>
        <w:t>a</w:t>
      </w:r>
      <w:r>
        <w:rPr>
          <w:b w:val="0"/>
          <w:bCs w:val="0"/>
          <w:color w:val="333333"/>
          <w:spacing w:val="0"/>
          <w:w w:val="100"/>
        </w:rPr>
        <w:t>neaci</w:t>
      </w:r>
      <w:r>
        <w:rPr>
          <w:b w:val="0"/>
          <w:bCs w:val="0"/>
          <w:color w:val="333333"/>
          <w:spacing w:val="-2"/>
          <w:w w:val="100"/>
        </w:rPr>
        <w:t>ó</w:t>
      </w:r>
      <w:r>
        <w:rPr>
          <w:b w:val="0"/>
          <w:bCs w:val="0"/>
          <w:color w:val="333333"/>
          <w:spacing w:val="0"/>
          <w:w w:val="100"/>
        </w:rPr>
        <w:t>n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-24"/>
          <w:w w:val="100"/>
        </w:rPr>
        <w:t> </w:t>
      </w:r>
      <w:r>
        <w:rPr>
          <w:b w:val="0"/>
          <w:bCs w:val="0"/>
          <w:color w:val="333333"/>
          <w:spacing w:val="0"/>
          <w:w w:val="100"/>
          <w:u w:val="single" w:color="323232"/>
        </w:rPr>
        <w:t> </w:t>
      </w:r>
      <w:r>
        <w:rPr>
          <w:b w:val="0"/>
          <w:bCs w:val="0"/>
          <w:color w:val="333333"/>
          <w:spacing w:val="0"/>
          <w:w w:val="100"/>
          <w:u w:val="single" w:color="323232"/>
        </w:rPr>
        <w:tab/>
      </w:r>
      <w:r>
        <w:rPr>
          <w:b w:val="0"/>
          <w:bCs w:val="0"/>
          <w:color w:val="333333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69"/>
        <w:ind w:left="73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33333"/>
          <w:spacing w:val="0"/>
          <w:w w:val="100"/>
        </w:rPr>
        <w:t>es</w:t>
      </w:r>
      <w:r>
        <w:rPr>
          <w:b w:val="0"/>
          <w:bCs w:val="0"/>
          <w:color w:val="333333"/>
          <w:spacing w:val="40"/>
          <w:w w:val="100"/>
        </w:rPr>
        <w:t> </w:t>
      </w:r>
      <w:r>
        <w:rPr>
          <w:b w:val="0"/>
          <w:bCs w:val="0"/>
          <w:color w:val="333333"/>
          <w:spacing w:val="-2"/>
          <w:w w:val="100"/>
        </w:rPr>
        <w:t>u</w:t>
      </w:r>
      <w:r>
        <w:rPr>
          <w:b w:val="0"/>
          <w:bCs w:val="0"/>
          <w:color w:val="333333"/>
          <w:spacing w:val="0"/>
          <w:w w:val="100"/>
        </w:rPr>
        <w:t>na</w:t>
      </w:r>
      <w:r>
        <w:rPr>
          <w:b w:val="0"/>
          <w:bCs w:val="0"/>
          <w:color w:val="333333"/>
          <w:spacing w:val="39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pla</w:t>
      </w:r>
      <w:r>
        <w:rPr>
          <w:b w:val="0"/>
          <w:bCs w:val="0"/>
          <w:color w:val="333333"/>
          <w:spacing w:val="-1"/>
          <w:w w:val="100"/>
        </w:rPr>
        <w:t>n</w:t>
      </w:r>
      <w:r>
        <w:rPr>
          <w:b w:val="0"/>
          <w:bCs w:val="0"/>
          <w:color w:val="333333"/>
          <w:spacing w:val="0"/>
          <w:w w:val="100"/>
        </w:rPr>
        <w:t>eac</w:t>
      </w:r>
      <w:r>
        <w:rPr>
          <w:b w:val="0"/>
          <w:bCs w:val="0"/>
          <w:color w:val="333333"/>
          <w:spacing w:val="-3"/>
          <w:w w:val="100"/>
        </w:rPr>
        <w:t>i</w:t>
      </w:r>
      <w:r>
        <w:rPr>
          <w:b w:val="0"/>
          <w:bCs w:val="0"/>
          <w:color w:val="333333"/>
          <w:spacing w:val="0"/>
          <w:w w:val="100"/>
        </w:rPr>
        <w:t>ón</w:t>
      </w:r>
      <w:r>
        <w:rPr>
          <w:b w:val="0"/>
          <w:bCs w:val="0"/>
          <w:color w:val="333333"/>
          <w:spacing w:val="42"/>
          <w:w w:val="100"/>
        </w:rPr>
        <w:t> </w:t>
      </w:r>
      <w:r>
        <w:rPr>
          <w:b w:val="0"/>
          <w:bCs w:val="0"/>
          <w:color w:val="333333"/>
          <w:spacing w:val="-2"/>
          <w:w w:val="100"/>
        </w:rPr>
        <w:t>q</w:t>
      </w:r>
      <w:r>
        <w:rPr>
          <w:b w:val="0"/>
          <w:bCs w:val="0"/>
          <w:color w:val="333333"/>
          <w:spacing w:val="0"/>
          <w:w w:val="100"/>
        </w:rPr>
        <w:t>ue</w:t>
      </w:r>
      <w:r>
        <w:rPr>
          <w:b w:val="0"/>
          <w:bCs w:val="0"/>
          <w:color w:val="333333"/>
          <w:spacing w:val="41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inclu</w:t>
      </w:r>
      <w:r>
        <w:rPr>
          <w:b w:val="0"/>
          <w:bCs w:val="0"/>
          <w:color w:val="333333"/>
          <w:spacing w:val="-3"/>
          <w:w w:val="100"/>
        </w:rPr>
        <w:t>y</w:t>
      </w:r>
      <w:r>
        <w:rPr>
          <w:b w:val="0"/>
          <w:bCs w:val="0"/>
          <w:color w:val="333333"/>
          <w:spacing w:val="0"/>
          <w:w w:val="100"/>
        </w:rPr>
        <w:t>e</w:t>
      </w:r>
      <w:r>
        <w:rPr>
          <w:b w:val="0"/>
          <w:bCs w:val="0"/>
          <w:color w:val="333333"/>
          <w:spacing w:val="42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pla</w:t>
      </w:r>
      <w:r>
        <w:rPr>
          <w:b w:val="0"/>
          <w:bCs w:val="0"/>
          <w:color w:val="333333"/>
          <w:spacing w:val="-2"/>
          <w:w w:val="100"/>
        </w:rPr>
        <w:t>z</w:t>
      </w:r>
      <w:r>
        <w:rPr>
          <w:b w:val="0"/>
          <w:bCs w:val="0"/>
          <w:color w:val="333333"/>
          <w:spacing w:val="0"/>
          <w:w w:val="100"/>
        </w:rPr>
        <w:t>os</w:t>
      </w:r>
      <w:r>
        <w:rPr>
          <w:b w:val="0"/>
          <w:bCs w:val="0"/>
          <w:color w:val="333333"/>
          <w:spacing w:val="44"/>
          <w:w w:val="100"/>
        </w:rPr>
        <w:t> </w:t>
      </w:r>
      <w:r>
        <w:rPr>
          <w:b w:val="0"/>
          <w:bCs w:val="0"/>
          <w:color w:val="333333"/>
          <w:spacing w:val="1"/>
          <w:w w:val="100"/>
        </w:rPr>
        <w:t>m</w:t>
      </w:r>
      <w:r>
        <w:rPr>
          <w:b w:val="0"/>
          <w:bCs w:val="0"/>
          <w:color w:val="333333"/>
          <w:spacing w:val="0"/>
          <w:w w:val="100"/>
        </w:rPr>
        <w:t>ás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40" w:bottom="280" w:left="460" w:right="600"/>
          <w:cols w:num="2" w:equalWidth="0">
            <w:col w:w="6194" w:space="40"/>
            <w:col w:w="4946"/>
          </w:cols>
        </w:sectPr>
      </w:pPr>
    </w:p>
    <w:p>
      <w:pPr>
        <w:pStyle w:val="BodyText"/>
        <w:spacing w:before="41"/>
        <w:ind w:left="828" w:right="426"/>
        <w:jc w:val="both"/>
      </w:pPr>
      <w:r>
        <w:rPr/>
        <w:pict>
          <v:shape style="position:absolute;margin-left:28.440001pt;margin-top:14.195857pt;width:23.16pt;height:26.88pt;mso-position-horizontal-relative:page;mso-position-vertical-relative:paragraph;z-index:-1644" type="#_x0000_t75">
            <v:imagedata r:id="rId44" o:title=""/>
          </v:shape>
        </w:pict>
      </w:r>
      <w:r>
        <w:rPr>
          <w:b w:val="0"/>
          <w:bCs w:val="0"/>
          <w:color w:val="333333"/>
          <w:spacing w:val="0"/>
          <w:w w:val="100"/>
        </w:rPr>
        <w:t>lar</w:t>
      </w:r>
      <w:r>
        <w:rPr>
          <w:b w:val="0"/>
          <w:bCs w:val="0"/>
          <w:color w:val="333333"/>
          <w:spacing w:val="-2"/>
          <w:w w:val="100"/>
        </w:rPr>
        <w:t>g</w:t>
      </w:r>
      <w:r>
        <w:rPr>
          <w:b w:val="0"/>
          <w:bCs w:val="0"/>
          <w:color w:val="333333"/>
          <w:spacing w:val="0"/>
          <w:w w:val="100"/>
        </w:rPr>
        <w:t>os,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es</w:t>
      </w:r>
      <w:r>
        <w:rPr>
          <w:b w:val="0"/>
          <w:bCs w:val="0"/>
          <w:color w:val="333333"/>
          <w:spacing w:val="1"/>
          <w:w w:val="100"/>
        </w:rPr>
        <w:t> </w:t>
      </w:r>
      <w:r>
        <w:rPr>
          <w:b w:val="0"/>
          <w:bCs w:val="0"/>
          <w:color w:val="333333"/>
          <w:spacing w:val="-1"/>
          <w:w w:val="100"/>
        </w:rPr>
        <w:t>m</w:t>
      </w:r>
      <w:r>
        <w:rPr>
          <w:b w:val="0"/>
          <w:bCs w:val="0"/>
          <w:color w:val="333333"/>
          <w:spacing w:val="0"/>
          <w:w w:val="100"/>
        </w:rPr>
        <w:t>ás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-2"/>
          <w:w w:val="100"/>
        </w:rPr>
        <w:t>a</w:t>
      </w:r>
      <w:r>
        <w:rPr>
          <w:b w:val="0"/>
          <w:bCs w:val="0"/>
          <w:color w:val="333333"/>
          <w:spacing w:val="1"/>
          <w:w w:val="100"/>
        </w:rPr>
        <w:t>m</w:t>
      </w:r>
      <w:r>
        <w:rPr>
          <w:b w:val="0"/>
          <w:bCs w:val="0"/>
          <w:color w:val="333333"/>
          <w:spacing w:val="0"/>
          <w:w w:val="100"/>
        </w:rPr>
        <w:t>pl</w:t>
      </w:r>
      <w:r>
        <w:rPr>
          <w:b w:val="0"/>
          <w:bCs w:val="0"/>
          <w:color w:val="333333"/>
          <w:spacing w:val="-1"/>
          <w:w w:val="100"/>
        </w:rPr>
        <w:t>i</w:t>
      </w:r>
      <w:r>
        <w:rPr>
          <w:b w:val="0"/>
          <w:bCs w:val="0"/>
          <w:color w:val="333333"/>
          <w:spacing w:val="0"/>
          <w:w w:val="100"/>
        </w:rPr>
        <w:t>o</w:t>
      </w:r>
      <w:r>
        <w:rPr>
          <w:b w:val="0"/>
          <w:bCs w:val="0"/>
          <w:color w:val="333333"/>
          <w:spacing w:val="-4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y</w:t>
      </w:r>
      <w:r>
        <w:rPr>
          <w:b w:val="0"/>
          <w:bCs w:val="0"/>
          <w:color w:val="333333"/>
          <w:spacing w:val="-3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se</w:t>
      </w:r>
      <w:r>
        <w:rPr>
          <w:b w:val="0"/>
          <w:bCs w:val="0"/>
          <w:color w:val="333333"/>
          <w:spacing w:val="1"/>
          <w:w w:val="100"/>
        </w:rPr>
        <w:t> </w:t>
      </w:r>
      <w:r>
        <w:rPr>
          <w:b w:val="0"/>
          <w:bCs w:val="0"/>
          <w:color w:val="333333"/>
          <w:spacing w:val="1"/>
          <w:w w:val="100"/>
        </w:rPr>
        <w:t>d</w:t>
      </w:r>
      <w:r>
        <w:rPr>
          <w:b w:val="0"/>
          <w:bCs w:val="0"/>
          <w:color w:val="333333"/>
          <w:spacing w:val="0"/>
          <w:w w:val="100"/>
        </w:rPr>
        <w:t>esar</w:t>
      </w:r>
      <w:r>
        <w:rPr>
          <w:b w:val="0"/>
          <w:bCs w:val="0"/>
          <w:color w:val="333333"/>
          <w:spacing w:val="-2"/>
          <w:w w:val="100"/>
        </w:rPr>
        <w:t>r</w:t>
      </w:r>
      <w:r>
        <w:rPr>
          <w:b w:val="0"/>
          <w:bCs w:val="0"/>
          <w:color w:val="333333"/>
          <w:spacing w:val="0"/>
          <w:w w:val="100"/>
        </w:rPr>
        <w:t>ol</w:t>
      </w:r>
      <w:r>
        <w:rPr>
          <w:b w:val="0"/>
          <w:bCs w:val="0"/>
          <w:color w:val="333333"/>
          <w:spacing w:val="-1"/>
          <w:w w:val="100"/>
        </w:rPr>
        <w:t>l</w:t>
      </w:r>
      <w:r>
        <w:rPr>
          <w:b w:val="0"/>
          <w:bCs w:val="0"/>
          <w:color w:val="333333"/>
          <w:spacing w:val="0"/>
          <w:w w:val="100"/>
        </w:rPr>
        <w:t>a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-1"/>
          <w:w w:val="100"/>
        </w:rPr>
        <w:t>e</w:t>
      </w:r>
      <w:r>
        <w:rPr>
          <w:b w:val="0"/>
          <w:bCs w:val="0"/>
          <w:color w:val="333333"/>
          <w:spacing w:val="0"/>
          <w:w w:val="100"/>
        </w:rPr>
        <w:t>n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los</w:t>
      </w:r>
      <w:r>
        <w:rPr>
          <w:b w:val="0"/>
          <w:bCs w:val="0"/>
          <w:color w:val="333333"/>
          <w:spacing w:val="-2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ni</w:t>
      </w:r>
      <w:r>
        <w:rPr>
          <w:b w:val="0"/>
          <w:bCs w:val="0"/>
          <w:color w:val="333333"/>
          <w:spacing w:val="-3"/>
          <w:w w:val="100"/>
        </w:rPr>
        <w:t>v</w:t>
      </w:r>
      <w:r>
        <w:rPr>
          <w:b w:val="0"/>
          <w:bCs w:val="0"/>
          <w:color w:val="333333"/>
          <w:spacing w:val="0"/>
          <w:w w:val="100"/>
        </w:rPr>
        <w:t>eles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jerár</w:t>
      </w:r>
      <w:r>
        <w:rPr>
          <w:b w:val="0"/>
          <w:bCs w:val="0"/>
          <w:color w:val="333333"/>
          <w:spacing w:val="-3"/>
          <w:w w:val="100"/>
        </w:rPr>
        <w:t>q</w:t>
      </w:r>
      <w:r>
        <w:rPr>
          <w:b w:val="0"/>
          <w:bCs w:val="0"/>
          <w:color w:val="333333"/>
          <w:spacing w:val="0"/>
          <w:w w:val="100"/>
        </w:rPr>
        <w:t>uicos</w:t>
      </w:r>
      <w:r>
        <w:rPr>
          <w:b w:val="0"/>
          <w:bCs w:val="0"/>
          <w:color w:val="333333"/>
          <w:spacing w:val="5"/>
          <w:w w:val="100"/>
        </w:rPr>
        <w:t> </w:t>
      </w:r>
      <w:r>
        <w:rPr>
          <w:b w:val="0"/>
          <w:bCs w:val="0"/>
          <w:color w:val="333333"/>
          <w:spacing w:val="1"/>
          <w:w w:val="100"/>
        </w:rPr>
        <w:t>m</w:t>
      </w:r>
      <w:r>
        <w:rPr>
          <w:b w:val="0"/>
          <w:bCs w:val="0"/>
          <w:color w:val="333333"/>
          <w:spacing w:val="-2"/>
          <w:w w:val="100"/>
        </w:rPr>
        <w:t>á</w:t>
      </w:r>
      <w:r>
        <w:rPr>
          <w:b w:val="0"/>
          <w:bCs w:val="0"/>
          <w:color w:val="333333"/>
          <w:spacing w:val="0"/>
          <w:w w:val="100"/>
        </w:rPr>
        <w:t>s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ele</w:t>
      </w:r>
      <w:r>
        <w:rPr>
          <w:b w:val="0"/>
          <w:bCs w:val="0"/>
          <w:color w:val="333333"/>
          <w:spacing w:val="-2"/>
          <w:w w:val="100"/>
        </w:rPr>
        <w:t>v</w:t>
      </w:r>
      <w:r>
        <w:rPr>
          <w:b w:val="0"/>
          <w:bCs w:val="0"/>
          <w:color w:val="333333"/>
          <w:spacing w:val="0"/>
          <w:w w:val="100"/>
        </w:rPr>
        <w:t>ados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-1"/>
          <w:w w:val="100"/>
        </w:rPr>
        <w:t>d</w:t>
      </w:r>
      <w:r>
        <w:rPr>
          <w:b w:val="0"/>
          <w:bCs w:val="0"/>
          <w:color w:val="333333"/>
          <w:spacing w:val="0"/>
          <w:w w:val="100"/>
        </w:rPr>
        <w:t>e</w:t>
      </w:r>
      <w:r>
        <w:rPr>
          <w:b w:val="0"/>
          <w:bCs w:val="0"/>
          <w:color w:val="333333"/>
          <w:spacing w:val="0"/>
          <w:w w:val="100"/>
        </w:rPr>
        <w:t> </w:t>
      </w:r>
      <w:r>
        <w:rPr>
          <w:b w:val="0"/>
          <w:bCs w:val="0"/>
          <w:color w:val="333333"/>
          <w:spacing w:val="0"/>
          <w:w w:val="100"/>
        </w:rPr>
        <w:t>la</w:t>
      </w:r>
      <w:r>
        <w:rPr>
          <w:b w:val="0"/>
          <w:bCs w:val="0"/>
          <w:color w:val="333333"/>
          <w:spacing w:val="-2"/>
          <w:w w:val="100"/>
        </w:rPr>
        <w:t> </w:t>
      </w:r>
      <w:r>
        <w:rPr>
          <w:b w:val="0"/>
          <w:bCs w:val="0"/>
          <w:color w:val="333333"/>
          <w:spacing w:val="-2"/>
          <w:w w:val="100"/>
        </w:rPr>
        <w:t>e</w:t>
      </w:r>
      <w:r>
        <w:rPr>
          <w:b w:val="0"/>
          <w:bCs w:val="0"/>
          <w:color w:val="333333"/>
          <w:spacing w:val="1"/>
          <w:w w:val="100"/>
        </w:rPr>
        <w:t>m</w:t>
      </w:r>
      <w:r>
        <w:rPr>
          <w:b w:val="0"/>
          <w:bCs w:val="0"/>
          <w:color w:val="333333"/>
          <w:spacing w:val="0"/>
          <w:w w:val="100"/>
        </w:rPr>
        <w:t>p</w:t>
      </w:r>
      <w:r>
        <w:rPr>
          <w:b w:val="0"/>
          <w:bCs w:val="0"/>
          <w:color w:val="333333"/>
          <w:spacing w:val="-4"/>
          <w:w w:val="100"/>
        </w:rPr>
        <w:t>r</w:t>
      </w:r>
      <w:r>
        <w:rPr>
          <w:b w:val="0"/>
          <w:bCs w:val="0"/>
          <w:color w:val="333333"/>
          <w:spacing w:val="0"/>
          <w:w w:val="100"/>
        </w:rPr>
        <w:t>esa.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6037" w:val="left" w:leader="none"/>
        </w:tabs>
        <w:spacing w:line="276" w:lineRule="auto"/>
        <w:ind w:left="828" w:right="118"/>
        <w:jc w:val="both"/>
      </w:pPr>
      <w:r>
        <w:rPr/>
        <w:pict>
          <v:group style="position:absolute;margin-left:28.440001pt;margin-top:43.945866pt;width:23.16pt;height:176.4pt;mso-position-horizontal-relative:page;mso-position-vertical-relative:paragraph;z-index:-1643" coordorigin="569,879" coordsize="463,3528">
            <v:shape style="position:absolute;left:569;top:879;width:463;height:538" type="#_x0000_t75">
              <v:imagedata r:id="rId45" o:title=""/>
            </v:shape>
            <v:shape style="position:absolute;left:569;top:1249;width:463;height:538" type="#_x0000_t75">
              <v:imagedata r:id="rId46" o:title=""/>
            </v:shape>
            <v:shape style="position:absolute;left:569;top:1618;width:463;height:538" type="#_x0000_t75">
              <v:imagedata r:id="rId47" o:title=""/>
            </v:shape>
            <v:shape style="position:absolute;left:569;top:1940;width:463;height:538" type="#_x0000_t75">
              <v:imagedata r:id="rId48" o:title=""/>
            </v:shape>
            <v:shape style="position:absolute;left:569;top:2261;width:463;height:538" type="#_x0000_t75">
              <v:imagedata r:id="rId49" o:title=""/>
            </v:shape>
            <v:shape style="position:absolute;left:569;top:2583;width:463;height:538" type="#_x0000_t75">
              <v:imagedata r:id="rId50" o:title=""/>
            </v:shape>
            <v:shape style="position:absolute;left:569;top:2905;width:463;height:538" type="#_x0000_t75">
              <v:imagedata r:id="rId51" o:title=""/>
            </v:shape>
            <v:shape style="position:absolute;left:569;top:3226;width:463;height:538" type="#_x0000_t75">
              <v:imagedata r:id="rId52" o:title=""/>
            </v:shape>
            <v:shape style="position:absolute;left:569;top:3548;width:463;height:538" type="#_x0000_t75">
              <v:imagedata r:id="rId53" o:title=""/>
            </v:shape>
            <v:shape style="position:absolute;left:569;top:3869;width:463;height:538" type="#_x0000_t75">
              <v:imagedata r:id="rId54" o:title="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35.-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eaci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  <w:u w:val="single" w:color="000000"/>
        </w:rPr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es</w:t>
      </w:r>
      <w:r>
        <w:rPr>
          <w:b w:val="0"/>
          <w:bCs w:val="0"/>
          <w:spacing w:val="-1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un</w:t>
      </w:r>
      <w:r>
        <w:rPr>
          <w:b w:val="0"/>
          <w:bCs w:val="0"/>
          <w:spacing w:val="49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sis</w:t>
      </w:r>
      <w:r>
        <w:rPr>
          <w:b w:val="0"/>
          <w:bCs w:val="0"/>
          <w:spacing w:val="-3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1"/>
          <w:w w:val="100"/>
          <w:u w:val="none"/>
        </w:rPr>
        <w:t>m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11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pa</w:t>
      </w:r>
      <w:r>
        <w:rPr>
          <w:b w:val="0"/>
          <w:bCs w:val="0"/>
          <w:spacing w:val="-4"/>
          <w:w w:val="100"/>
          <w:u w:val="none"/>
        </w:rPr>
        <w:t>r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11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q</w:t>
      </w:r>
      <w:r>
        <w:rPr>
          <w:b w:val="0"/>
          <w:bCs w:val="0"/>
          <w:spacing w:val="0"/>
          <w:w w:val="100"/>
          <w:u w:val="none"/>
        </w:rPr>
        <w:t>ue</w:t>
      </w:r>
      <w:r>
        <w:rPr>
          <w:b w:val="0"/>
          <w:bCs w:val="0"/>
          <w:spacing w:val="-11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los</w:t>
      </w:r>
      <w:r>
        <w:rPr>
          <w:b w:val="0"/>
          <w:bCs w:val="0"/>
          <w:spacing w:val="-1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su</w:t>
      </w:r>
      <w:r>
        <w:rPr>
          <w:b w:val="0"/>
          <w:bCs w:val="0"/>
          <w:spacing w:val="-2"/>
          <w:w w:val="100"/>
          <w:u w:val="none"/>
        </w:rPr>
        <w:t>b</w:t>
      </w:r>
      <w:r>
        <w:rPr>
          <w:b w:val="0"/>
          <w:bCs w:val="0"/>
          <w:spacing w:val="0"/>
          <w:w w:val="100"/>
          <w:u w:val="none"/>
        </w:rPr>
        <w:t>ordin</w:t>
      </w:r>
      <w:r>
        <w:rPr>
          <w:b w:val="0"/>
          <w:bCs w:val="0"/>
          <w:spacing w:val="-2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dos</w:t>
      </w:r>
      <w:r>
        <w:rPr>
          <w:b w:val="0"/>
          <w:bCs w:val="0"/>
          <w:spacing w:val="-1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-1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sus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super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ores</w:t>
      </w:r>
      <w:r>
        <w:rPr>
          <w:b w:val="0"/>
          <w:bCs w:val="0"/>
          <w:spacing w:val="-17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est</w:t>
      </w:r>
      <w:r>
        <w:rPr>
          <w:b w:val="0"/>
          <w:bCs w:val="0"/>
          <w:spacing w:val="-1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ble</w:t>
      </w:r>
      <w:r>
        <w:rPr>
          <w:b w:val="0"/>
          <w:bCs w:val="0"/>
          <w:spacing w:val="-2"/>
          <w:w w:val="100"/>
          <w:u w:val="none"/>
        </w:rPr>
        <w:t>z</w:t>
      </w:r>
      <w:r>
        <w:rPr>
          <w:b w:val="0"/>
          <w:bCs w:val="0"/>
          <w:spacing w:val="0"/>
          <w:w w:val="100"/>
          <w:u w:val="none"/>
        </w:rPr>
        <w:t>can</w:t>
      </w:r>
      <w:r>
        <w:rPr>
          <w:b w:val="0"/>
          <w:bCs w:val="0"/>
          <w:spacing w:val="-16"/>
          <w:w w:val="100"/>
          <w:u w:val="none"/>
        </w:rPr>
        <w:t> </w:t>
      </w:r>
      <w:r>
        <w:rPr>
          <w:b w:val="0"/>
          <w:bCs w:val="0"/>
          <w:spacing w:val="1"/>
          <w:w w:val="100"/>
          <w:u w:val="none"/>
        </w:rPr>
        <w:t>m</w:t>
      </w:r>
      <w:r>
        <w:rPr>
          <w:b w:val="0"/>
          <w:bCs w:val="0"/>
          <w:spacing w:val="-2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nc</w:t>
      </w:r>
      <w:r>
        <w:rPr>
          <w:b w:val="0"/>
          <w:bCs w:val="0"/>
          <w:spacing w:val="-2"/>
          <w:w w:val="100"/>
          <w:u w:val="none"/>
        </w:rPr>
        <w:t>o</w:t>
      </w:r>
      <w:r>
        <w:rPr>
          <w:b w:val="0"/>
          <w:bCs w:val="0"/>
          <w:spacing w:val="1"/>
          <w:w w:val="100"/>
          <w:u w:val="none"/>
        </w:rPr>
        <w:t>m</w:t>
      </w:r>
      <w:r>
        <w:rPr>
          <w:b w:val="0"/>
          <w:bCs w:val="0"/>
          <w:spacing w:val="-2"/>
          <w:w w:val="100"/>
          <w:u w:val="none"/>
        </w:rPr>
        <w:t>u</w:t>
      </w:r>
      <w:r>
        <w:rPr>
          <w:b w:val="0"/>
          <w:bCs w:val="0"/>
          <w:spacing w:val="0"/>
          <w:w w:val="100"/>
          <w:u w:val="none"/>
        </w:rPr>
        <w:t>na</w:t>
      </w:r>
      <w:r>
        <w:rPr>
          <w:b w:val="0"/>
          <w:bCs w:val="0"/>
          <w:spacing w:val="-2"/>
          <w:w w:val="100"/>
          <w:u w:val="none"/>
        </w:rPr>
        <w:t>d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1"/>
          <w:w w:val="100"/>
          <w:u w:val="none"/>
        </w:rPr>
        <w:t>m</w:t>
      </w:r>
      <w:r>
        <w:rPr>
          <w:b w:val="0"/>
          <w:bCs w:val="0"/>
          <w:spacing w:val="0"/>
          <w:w w:val="100"/>
          <w:u w:val="none"/>
        </w:rPr>
        <w:t>en</w:t>
      </w:r>
      <w:r>
        <w:rPr>
          <w:b w:val="0"/>
          <w:bCs w:val="0"/>
          <w:spacing w:val="-2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41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objeti</w:t>
      </w:r>
      <w:r>
        <w:rPr>
          <w:b w:val="0"/>
          <w:bCs w:val="0"/>
          <w:spacing w:val="-3"/>
          <w:w w:val="100"/>
          <w:u w:val="none"/>
        </w:rPr>
        <w:t>v</w:t>
      </w:r>
      <w:r>
        <w:rPr>
          <w:b w:val="0"/>
          <w:bCs w:val="0"/>
          <w:spacing w:val="0"/>
          <w:w w:val="100"/>
          <w:u w:val="none"/>
        </w:rPr>
        <w:t>os</w:t>
      </w:r>
      <w:r>
        <w:rPr>
          <w:b w:val="0"/>
          <w:bCs w:val="0"/>
          <w:spacing w:val="40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d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40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d</w:t>
      </w:r>
      <w:r>
        <w:rPr>
          <w:b w:val="0"/>
          <w:bCs w:val="0"/>
          <w:spacing w:val="0"/>
          <w:w w:val="100"/>
          <w:u w:val="none"/>
        </w:rPr>
        <w:t>es</w:t>
      </w:r>
      <w:r>
        <w:rPr>
          <w:b w:val="0"/>
          <w:bCs w:val="0"/>
          <w:spacing w:val="-2"/>
          <w:w w:val="100"/>
          <w:u w:val="none"/>
        </w:rPr>
        <w:t>e</w:t>
      </w:r>
      <w:r>
        <w:rPr>
          <w:b w:val="0"/>
          <w:bCs w:val="0"/>
          <w:spacing w:val="1"/>
          <w:w w:val="100"/>
          <w:u w:val="none"/>
        </w:rPr>
        <w:t>m</w:t>
      </w:r>
      <w:r>
        <w:rPr>
          <w:b w:val="0"/>
          <w:bCs w:val="0"/>
          <w:spacing w:val="-2"/>
          <w:w w:val="100"/>
          <w:u w:val="none"/>
        </w:rPr>
        <w:t>p</w:t>
      </w:r>
      <w:r>
        <w:rPr>
          <w:b w:val="0"/>
          <w:bCs w:val="0"/>
          <w:spacing w:val="-2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ño,</w:t>
      </w:r>
      <w:r>
        <w:rPr>
          <w:b w:val="0"/>
          <w:bCs w:val="0"/>
          <w:spacing w:val="39"/>
          <w:w w:val="100"/>
          <w:u w:val="none"/>
        </w:rPr>
        <w:t> </w:t>
      </w:r>
      <w:r>
        <w:rPr>
          <w:b w:val="0"/>
          <w:bCs w:val="0"/>
          <w:spacing w:val="-4"/>
          <w:w w:val="100"/>
          <w:u w:val="none"/>
        </w:rPr>
        <w:t>r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v</w:t>
      </w:r>
      <w:r>
        <w:rPr>
          <w:b w:val="0"/>
          <w:bCs w:val="0"/>
          <w:spacing w:val="0"/>
          <w:w w:val="100"/>
          <w:u w:val="none"/>
        </w:rPr>
        <w:t>isen</w:t>
      </w:r>
      <w:r>
        <w:rPr>
          <w:b w:val="0"/>
          <w:bCs w:val="0"/>
          <w:spacing w:val="41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per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-2"/>
          <w:w w:val="100"/>
          <w:u w:val="none"/>
        </w:rPr>
        <w:t>ó</w:t>
      </w:r>
      <w:r>
        <w:rPr>
          <w:b w:val="0"/>
          <w:bCs w:val="0"/>
          <w:spacing w:val="0"/>
          <w:w w:val="100"/>
          <w:u w:val="none"/>
        </w:rPr>
        <w:t>dic</w:t>
      </w:r>
      <w:r>
        <w:rPr>
          <w:b w:val="0"/>
          <w:bCs w:val="0"/>
          <w:spacing w:val="-2"/>
          <w:w w:val="100"/>
          <w:u w:val="none"/>
        </w:rPr>
        <w:t>a</w:t>
      </w:r>
      <w:r>
        <w:rPr>
          <w:b w:val="0"/>
          <w:bCs w:val="0"/>
          <w:spacing w:val="1"/>
          <w:w w:val="100"/>
          <w:u w:val="none"/>
        </w:rPr>
        <w:t>m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2"/>
          <w:w w:val="100"/>
          <w:u w:val="none"/>
        </w:rPr>
        <w:t>n</w:t>
      </w:r>
      <w:r>
        <w:rPr>
          <w:b w:val="0"/>
          <w:bCs w:val="0"/>
          <w:spacing w:val="0"/>
          <w:w w:val="100"/>
          <w:u w:val="none"/>
        </w:rPr>
        <w:t>te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el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3"/>
          <w:w w:val="100"/>
          <w:u w:val="none"/>
        </w:rPr>
        <w:t>v</w:t>
      </w:r>
      <w:r>
        <w:rPr>
          <w:b w:val="0"/>
          <w:bCs w:val="0"/>
          <w:spacing w:val="0"/>
          <w:w w:val="100"/>
          <w:u w:val="none"/>
        </w:rPr>
        <w:t>ance</w:t>
      </w:r>
      <w:r>
        <w:rPr>
          <w:b w:val="0"/>
          <w:bCs w:val="0"/>
          <w:spacing w:val="0"/>
          <w:w w:val="100"/>
          <w:u w:val="none"/>
        </w:rPr>
        <w:t>  </w:t>
      </w:r>
      <w:r>
        <w:rPr>
          <w:b w:val="0"/>
          <w:bCs w:val="0"/>
          <w:spacing w:val="66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h</w:t>
      </w:r>
      <w:r>
        <w:rPr>
          <w:b w:val="0"/>
          <w:bCs w:val="0"/>
          <w:spacing w:val="0"/>
          <w:w w:val="100"/>
          <w:u w:val="none"/>
        </w:rPr>
        <w:t>acia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los</w:t>
      </w:r>
      <w:r>
        <w:rPr>
          <w:b w:val="0"/>
          <w:bCs w:val="0"/>
          <w:spacing w:val="6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objeti</w:t>
      </w:r>
      <w:r>
        <w:rPr>
          <w:b w:val="0"/>
          <w:bCs w:val="0"/>
          <w:spacing w:val="-3"/>
          <w:w w:val="100"/>
          <w:u w:val="none"/>
        </w:rPr>
        <w:t>v</w:t>
      </w:r>
      <w:r>
        <w:rPr>
          <w:b w:val="0"/>
          <w:bCs w:val="0"/>
          <w:spacing w:val="0"/>
          <w:w w:val="100"/>
          <w:u w:val="none"/>
        </w:rPr>
        <w:t>os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0"/>
          <w:w w:val="100"/>
          <w:u w:val="none"/>
        </w:rPr>
        <w:t>  </w:t>
      </w:r>
      <w:r>
        <w:rPr>
          <w:b w:val="0"/>
          <w:bCs w:val="0"/>
          <w:spacing w:val="66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asi</w:t>
      </w:r>
      <w:r>
        <w:rPr>
          <w:b w:val="0"/>
          <w:bCs w:val="0"/>
          <w:spacing w:val="-2"/>
          <w:w w:val="100"/>
          <w:u w:val="none"/>
        </w:rPr>
        <w:t>g</w:t>
      </w:r>
      <w:r>
        <w:rPr>
          <w:b w:val="0"/>
          <w:bCs w:val="0"/>
          <w:spacing w:val="0"/>
          <w:w w:val="100"/>
          <w:u w:val="none"/>
        </w:rPr>
        <w:t>nen</w:t>
      </w:r>
      <w:r>
        <w:rPr>
          <w:b w:val="0"/>
          <w:bCs w:val="0"/>
          <w:spacing w:val="6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las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rec</w:t>
      </w:r>
      <w:r>
        <w:rPr>
          <w:b w:val="0"/>
          <w:bCs w:val="0"/>
          <w:spacing w:val="-2"/>
          <w:w w:val="100"/>
          <w:u w:val="none"/>
        </w:rPr>
        <w:t>o</w:t>
      </w:r>
      <w:r>
        <w:rPr>
          <w:b w:val="0"/>
          <w:bCs w:val="0"/>
          <w:spacing w:val="1"/>
          <w:w w:val="100"/>
          <w:u w:val="none"/>
        </w:rPr>
        <w:t>m</w:t>
      </w:r>
      <w:r>
        <w:rPr>
          <w:b w:val="0"/>
          <w:bCs w:val="0"/>
          <w:spacing w:val="0"/>
          <w:w w:val="100"/>
          <w:u w:val="none"/>
        </w:rPr>
        <w:t>p</w:t>
      </w:r>
      <w:r>
        <w:rPr>
          <w:b w:val="0"/>
          <w:bCs w:val="0"/>
          <w:spacing w:val="-2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nsas</w:t>
      </w:r>
      <w:r>
        <w:rPr>
          <w:b w:val="0"/>
          <w:bCs w:val="0"/>
          <w:spacing w:val="65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c</w:t>
      </w:r>
      <w:r>
        <w:rPr>
          <w:b w:val="0"/>
          <w:bCs w:val="0"/>
          <w:spacing w:val="1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66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ba</w:t>
      </w:r>
      <w:r>
        <w:rPr>
          <w:b w:val="0"/>
          <w:bCs w:val="0"/>
          <w:spacing w:val="-3"/>
          <w:w w:val="100"/>
          <w:u w:val="none"/>
        </w:rPr>
        <w:t>s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 </w:t>
      </w:r>
      <w:r>
        <w:rPr>
          <w:b w:val="0"/>
          <w:bCs w:val="0"/>
          <w:spacing w:val="1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66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dicho</w:t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3"/>
          <w:w w:val="100"/>
          <w:u w:val="none"/>
        </w:rPr>
        <w:t>v</w:t>
      </w:r>
      <w:r>
        <w:rPr>
          <w:b w:val="0"/>
          <w:bCs w:val="0"/>
          <w:spacing w:val="0"/>
          <w:w w:val="100"/>
          <w:u w:val="none"/>
        </w:rPr>
        <w:t>ance.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460" w:right="600"/>
        </w:sectPr>
      </w:pPr>
    </w:p>
    <w:p>
      <w:pPr>
        <w:pStyle w:val="Heading2"/>
        <w:spacing w:before="68"/>
        <w:ind w:left="2703" w:right="0"/>
        <w:jc w:val="left"/>
        <w:rPr>
          <w:b w:val="0"/>
          <w:bCs w:val="0"/>
        </w:rPr>
      </w:pP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0"/>
          <w:w w:val="100"/>
        </w:rPr>
        <w:t>OQ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I.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0"/>
          <w:w w:val="100"/>
        </w:rPr>
        <w:t>O</w:t>
      </w:r>
      <w:r>
        <w:rPr>
          <w:spacing w:val="-2"/>
          <w:w w:val="100"/>
        </w:rPr>
        <w:t>C</w:t>
      </w:r>
      <w:r>
        <w:rPr>
          <w:spacing w:val="0"/>
          <w:w w:val="100"/>
        </w:rPr>
        <w:t>ESO</w:t>
      </w:r>
      <w:r>
        <w:rPr>
          <w:spacing w:val="3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M</w:t>
      </w:r>
      <w:r>
        <w:rPr>
          <w:spacing w:val="0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IVO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1340" w:val="left" w:leader="none"/>
        </w:tabs>
        <w:spacing w:line="279" w:lineRule="auto" w:before="69"/>
        <w:ind w:left="1340" w:right="105" w:hanging="721"/>
        <w:jc w:val="left"/>
      </w:pPr>
      <w:r>
        <w:rPr/>
        <w:pict>
          <v:shape style="position:absolute;margin-left:46.439999pt;margin-top:-.674116pt;width:23.16pt;height:26.88pt;mso-position-horizontal-relative:page;mso-position-vertical-relative:paragraph;z-index:-1641" type="#_x0000_t75">
            <v:imagedata r:id="rId55" o:title=""/>
          </v:shape>
        </w:pict>
      </w:r>
      <w:r>
        <w:rPr/>
        <w:pict>
          <v:shape style="position:absolute;margin-left:28.440001pt;margin-top:31.485884pt;width:23.16pt;height:26.88pt;mso-position-horizontal-relative:page;mso-position-vertical-relative:paragraph;z-index:-1640" type="#_x0000_t75">
            <v:imagedata r:id="rId56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</w:rPr>
        <w:t>INST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CIÓN.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Ela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técnicas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oceso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nistrati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ándote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o:</w:t>
      </w:r>
    </w:p>
    <w:p>
      <w:pPr>
        <w:pStyle w:val="Heading3"/>
        <w:tabs>
          <w:tab w:pos="7180" w:val="right" w:leader="none"/>
        </w:tabs>
        <w:spacing w:before="324"/>
        <w:ind w:left="1676" w:right="0"/>
        <w:jc w:val="left"/>
        <w:rPr>
          <w:u w:val="none"/>
        </w:rPr>
      </w:pPr>
      <w:r>
        <w:rPr>
          <w:b w:val="0"/>
          <w:bCs w:val="0"/>
          <w:color w:val="212121"/>
          <w:spacing w:val="0"/>
          <w:w w:val="100"/>
          <w:u w:val="none"/>
        </w:rPr>
        <w:t>proc</w:t>
      </w:r>
      <w:r>
        <w:rPr>
          <w:b w:val="0"/>
          <w:bCs w:val="0"/>
          <w:color w:val="212121"/>
          <w:spacing w:val="-3"/>
          <w:w w:val="100"/>
          <w:u w:val="none"/>
        </w:rPr>
        <w:t>e</w:t>
      </w:r>
      <w:r>
        <w:rPr>
          <w:b w:val="0"/>
          <w:bCs w:val="0"/>
          <w:color w:val="212121"/>
          <w:spacing w:val="0"/>
          <w:w w:val="100"/>
          <w:u w:val="none"/>
        </w:rPr>
        <w:t>so</w:t>
      </w:r>
      <w:r>
        <w:rPr>
          <w:b w:val="0"/>
          <w:bCs w:val="0"/>
          <w:color w:val="212121"/>
          <w:spacing w:val="-1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ad</w:t>
      </w:r>
      <w:r>
        <w:rPr>
          <w:b w:val="0"/>
          <w:bCs w:val="0"/>
          <w:color w:val="212121"/>
          <w:spacing w:val="-2"/>
          <w:w w:val="100"/>
          <w:u w:val="none"/>
        </w:rPr>
        <w:t>m</w:t>
      </w:r>
      <w:r>
        <w:rPr>
          <w:b w:val="0"/>
          <w:bCs w:val="0"/>
          <w:color w:val="212121"/>
          <w:spacing w:val="0"/>
          <w:w w:val="100"/>
          <w:u w:val="none"/>
        </w:rPr>
        <w:t>ini</w:t>
      </w:r>
      <w:r>
        <w:rPr>
          <w:b w:val="0"/>
          <w:bCs w:val="0"/>
          <w:color w:val="212121"/>
          <w:spacing w:val="-2"/>
          <w:w w:val="100"/>
          <w:u w:val="none"/>
        </w:rPr>
        <w:t>s</w:t>
      </w:r>
      <w:r>
        <w:rPr>
          <w:b w:val="0"/>
          <w:bCs w:val="0"/>
          <w:color w:val="212121"/>
          <w:spacing w:val="0"/>
          <w:w w:val="100"/>
          <w:u w:val="none"/>
        </w:rPr>
        <w:t>tr</w:t>
      </w:r>
      <w:r>
        <w:rPr>
          <w:b w:val="0"/>
          <w:bCs w:val="0"/>
          <w:color w:val="212121"/>
          <w:spacing w:val="-3"/>
          <w:w w:val="100"/>
          <w:u w:val="none"/>
        </w:rPr>
        <w:t>a</w:t>
      </w:r>
      <w:r>
        <w:rPr>
          <w:b w:val="0"/>
          <w:bCs w:val="0"/>
          <w:color w:val="212121"/>
          <w:spacing w:val="-2"/>
          <w:w w:val="100"/>
          <w:u w:val="none"/>
        </w:rPr>
        <w:t>t</w:t>
      </w:r>
      <w:r>
        <w:rPr>
          <w:b w:val="0"/>
          <w:bCs w:val="0"/>
          <w:color w:val="212121"/>
          <w:spacing w:val="0"/>
          <w:w w:val="100"/>
          <w:u w:val="none"/>
        </w:rPr>
        <w:t>i</w:t>
      </w:r>
      <w:r>
        <w:rPr>
          <w:b w:val="0"/>
          <w:bCs w:val="0"/>
          <w:color w:val="212121"/>
          <w:spacing w:val="-4"/>
          <w:w w:val="100"/>
          <w:u w:val="none"/>
        </w:rPr>
        <w:t>v</w:t>
      </w:r>
      <w:r>
        <w:rPr>
          <w:b w:val="0"/>
          <w:bCs w:val="0"/>
          <w:color w:val="212121"/>
          <w:spacing w:val="0"/>
          <w:w w:val="100"/>
          <w:u w:val="none"/>
        </w:rPr>
        <w:t>o</w:t>
      </w:r>
      <w:r>
        <w:rPr>
          <w:b w:val="0"/>
          <w:bCs w:val="0"/>
          <w:color w:val="212121"/>
          <w:spacing w:val="0"/>
          <w:w w:val="100"/>
          <w:u w:val="none"/>
        </w:rPr>
        <w:tab/>
      </w:r>
      <w:r>
        <w:rPr>
          <w:b w:val="0"/>
          <w:bCs w:val="0"/>
          <w:color w:val="212121"/>
          <w:spacing w:val="0"/>
          <w:w w:val="100"/>
          <w:u w:val="none"/>
        </w:rPr>
        <w:t>9:58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0"/>
        <w:ind w:left="167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000FF"/>
          <w:sz w:val="28"/>
          <w:szCs w:val="28"/>
        </w:rPr>
      </w:r>
      <w:hyperlink r:id="rId57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p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: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56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y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b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6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a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?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v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=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7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_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j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45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-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8"/>
            <w:szCs w:val="28"/>
            <w:u w:val="none"/>
          </w:rPr>
        </w:r>
      </w:hyperlink>
    </w:p>
    <w:p>
      <w:pPr>
        <w:spacing w:before="663"/>
        <w:ind w:left="110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82.440002pt;margin-top:-119.057083pt;width:494.4pt;height:74.64pt;mso-position-horizontal-relative:page;mso-position-vertical-relative:paragraph;z-index:-1642" coordorigin="1649,-2381" coordsize="9888,1493">
            <v:shape style="position:absolute;left:2988;top:-2381;width:1968;height:622" type="#_x0000_t75">
              <v:imagedata r:id="rId58" o:title=""/>
            </v:shape>
            <v:shape style="position:absolute;left:1649;top:-1743;width:2129;height:538" type="#_x0000_t75">
              <v:imagedata r:id="rId59" o:title=""/>
            </v:shape>
            <v:shape style="position:absolute;left:3451;top:-1733;width:8086;height:523" type="#_x0000_t75">
              <v:imagedata r:id="rId60" o:title=""/>
            </v:shape>
            <v:shape style="position:absolute;left:1651;top:-1412;width:6924;height:523" type="#_x0000_t75">
              <v:imagedata r:id="rId61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2"/>
          <w:szCs w:val="12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13" w:lineRule="exact" w:before="158"/>
        <w:ind w:left="0" w:right="17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20"/>
          <w:szCs w:val="20"/>
        </w:rPr>
        <w:t>TIC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91" w:lineRule="exact"/>
        <w:ind w:left="235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2"/>
          <w:szCs w:val="12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20" w:lineRule="exact"/>
        <w:ind w:left="6563" w:right="3435" w:hanging="17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IV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TRAB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J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before="4"/>
        <w:ind w:left="98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2"/>
          <w:szCs w:val="12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4598" w:val="left" w:leader="none"/>
        </w:tabs>
        <w:spacing w:line="186" w:lineRule="exact"/>
        <w:ind w:left="267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54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se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pgSz w:w="12240" w:h="15840"/>
          <w:pgMar w:top="660" w:bottom="280" w:left="460" w:right="840"/>
        </w:sectPr>
      </w:pPr>
    </w:p>
    <w:p>
      <w:pPr>
        <w:pStyle w:val="Heading4"/>
        <w:spacing w:before="75"/>
        <w:ind w:left="543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color w:val="FFFFFF"/>
          <w:spacing w:val="0"/>
          <w:w w:val="100"/>
        </w:rPr>
        <w:t>j</w:t>
      </w:r>
      <w:r>
        <w:rPr>
          <w:rFonts w:ascii="Calibri" w:hAnsi="Calibri" w:cs="Calibri" w:eastAsia="Calibri"/>
          <w:color w:val="FFFFFF"/>
          <w:spacing w:val="-4"/>
          <w:w w:val="100"/>
        </w:rPr>
        <w:t>e</w:t>
      </w:r>
      <w:r>
        <w:rPr>
          <w:rFonts w:ascii="Calibri" w:hAnsi="Calibri" w:cs="Calibri" w:eastAsia="Calibri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color w:val="FFFFFF"/>
          <w:spacing w:val="-4"/>
          <w:w w:val="100"/>
        </w:rPr>
        <w:t>v</w:t>
      </w:r>
      <w:r>
        <w:rPr>
          <w:rFonts w:ascii="Calibri" w:hAnsi="Calibri" w:cs="Calibri" w:eastAsia="Calibri"/>
          <w:color w:val="FFFFFF"/>
          <w:spacing w:val="0"/>
          <w:w w:val="100"/>
        </w:rPr>
        <w:t>os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35"/>
        <w:ind w:left="543" w:right="0" w:firstLine="0"/>
        <w:jc w:val="center"/>
        <w:rPr>
          <w:rFonts w:ascii="Arial Black" w:hAnsi="Arial Black" w:cs="Arial Black" w:eastAsia="Arial Black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Arial Black" w:hAnsi="Arial Black" w:cs="Arial Black" w:eastAsia="Arial Black"/>
          <w:b/>
          <w:bCs/>
          <w:spacing w:val="0"/>
          <w:w w:val="95"/>
          <w:position w:val="2"/>
          <w:sz w:val="20"/>
          <w:szCs w:val="20"/>
        </w:rPr>
        <w:t>P</w:t>
      </w:r>
      <w:r>
        <w:rPr>
          <w:rFonts w:ascii="Arial Black" w:hAnsi="Arial Black" w:cs="Arial Black" w:eastAsia="Arial Black"/>
          <w:b/>
          <w:bCs/>
          <w:spacing w:val="-1"/>
          <w:w w:val="95"/>
          <w:position w:val="2"/>
          <w:sz w:val="20"/>
          <w:szCs w:val="20"/>
        </w:rPr>
        <w:t>L</w:t>
      </w:r>
      <w:r>
        <w:rPr>
          <w:rFonts w:ascii="Arial Black" w:hAnsi="Arial Black" w:cs="Arial Black" w:eastAsia="Arial Black"/>
          <w:b/>
          <w:bCs/>
          <w:spacing w:val="-134"/>
          <w:w w:val="95"/>
          <w:position w:val="2"/>
          <w:sz w:val="20"/>
          <w:szCs w:val="20"/>
        </w:rPr>
        <w:t>A</w:t>
      </w:r>
      <w:r>
        <w:rPr>
          <w:rFonts w:ascii="Arial Black" w:hAnsi="Arial Black" w:cs="Arial Black" w:eastAsia="Arial Black"/>
          <w:b/>
          <w:bCs/>
          <w:color w:val="FFFFFF"/>
          <w:spacing w:val="-1"/>
          <w:w w:val="95"/>
          <w:position w:val="0"/>
          <w:sz w:val="12"/>
          <w:szCs w:val="12"/>
        </w:rPr>
        <w:t>P</w:t>
      </w:r>
      <w:r>
        <w:rPr>
          <w:rFonts w:ascii="Arial Black" w:hAnsi="Arial Black" w:cs="Arial Black" w:eastAsia="Arial Black"/>
          <w:b/>
          <w:bCs/>
          <w:color w:val="FFFFFF"/>
          <w:spacing w:val="-26"/>
          <w:w w:val="95"/>
          <w:position w:val="0"/>
          <w:sz w:val="12"/>
          <w:szCs w:val="12"/>
        </w:rPr>
        <w:t>L</w:t>
      </w:r>
      <w:r>
        <w:rPr>
          <w:rFonts w:ascii="Arial Black" w:hAnsi="Arial Black" w:cs="Arial Black" w:eastAsia="Arial Black"/>
          <w:b/>
          <w:bCs/>
          <w:color w:val="000000"/>
          <w:spacing w:val="-135"/>
          <w:w w:val="95"/>
          <w:position w:val="2"/>
          <w:sz w:val="20"/>
          <w:szCs w:val="20"/>
        </w:rPr>
        <w:t>N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position w:val="0"/>
          <w:sz w:val="12"/>
          <w:szCs w:val="12"/>
        </w:rPr>
        <w:t>A</w:t>
      </w:r>
      <w:r>
        <w:rPr>
          <w:rFonts w:ascii="Arial Black" w:hAnsi="Arial Black" w:cs="Arial Black" w:eastAsia="Arial Black"/>
          <w:b/>
          <w:bCs/>
          <w:color w:val="FFFFFF"/>
          <w:spacing w:val="-52"/>
          <w:w w:val="95"/>
          <w:position w:val="0"/>
          <w:sz w:val="12"/>
          <w:szCs w:val="12"/>
        </w:rPr>
        <w:t>N</w:t>
      </w:r>
      <w:r>
        <w:rPr>
          <w:rFonts w:ascii="Arial Black" w:hAnsi="Arial Black" w:cs="Arial Black" w:eastAsia="Arial Black"/>
          <w:b/>
          <w:bCs/>
          <w:color w:val="000000"/>
          <w:spacing w:val="-87"/>
          <w:w w:val="95"/>
          <w:position w:val="2"/>
          <w:sz w:val="20"/>
          <w:szCs w:val="20"/>
        </w:rPr>
        <w:t>E</w:t>
      </w:r>
      <w:r>
        <w:rPr>
          <w:rFonts w:ascii="Arial Black" w:hAnsi="Arial Black" w:cs="Arial Black" w:eastAsia="Arial Black"/>
          <w:b/>
          <w:bCs/>
          <w:color w:val="FFFFFF"/>
          <w:spacing w:val="1"/>
          <w:w w:val="95"/>
          <w:position w:val="0"/>
          <w:sz w:val="12"/>
          <w:szCs w:val="12"/>
        </w:rPr>
        <w:t>E</w:t>
      </w:r>
      <w:r>
        <w:rPr>
          <w:rFonts w:ascii="Arial Black" w:hAnsi="Arial Black" w:cs="Arial Black" w:eastAsia="Arial Black"/>
          <w:b/>
          <w:bCs/>
          <w:color w:val="000000"/>
          <w:spacing w:val="0"/>
          <w:w w:val="95"/>
          <w:position w:val="2"/>
          <w:sz w:val="20"/>
          <w:szCs w:val="20"/>
        </w:rPr>
        <w:t>A</w:t>
      </w:r>
      <w:r>
        <w:rPr>
          <w:rFonts w:ascii="Arial Black" w:hAnsi="Arial Black" w:cs="Arial Black" w:eastAsia="Arial Black"/>
          <w:b/>
          <w:bCs/>
          <w:color w:val="000000"/>
          <w:spacing w:val="-122"/>
          <w:w w:val="95"/>
          <w:position w:val="2"/>
          <w:sz w:val="20"/>
          <w:szCs w:val="20"/>
        </w:rPr>
        <w:t>C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position w:val="0"/>
          <w:sz w:val="12"/>
          <w:szCs w:val="12"/>
        </w:rPr>
      </w:r>
      <w:r>
        <w:rPr>
          <w:rFonts w:ascii="Arial Black" w:hAnsi="Arial Black" w:cs="Arial Black" w:eastAsia="Arial Black"/>
          <w:b/>
          <w:bCs/>
          <w:emboss/>
          <w:color w:val="FFFFFF"/>
          <w:spacing w:val="-1"/>
          <w:w w:val="95"/>
          <w:position w:val="0"/>
          <w:sz w:val="12"/>
          <w:szCs w:val="12"/>
        </w:rPr>
        <w:t>I</w:t>
      </w:r>
      <w:r>
        <w:rPr>
          <w:rFonts w:ascii="Arial Black" w:hAnsi="Arial Black" w:cs="Arial Black" w:eastAsia="Arial Black"/>
          <w:b/>
          <w:bCs/>
          <w:shadow w:val="0"/>
          <w:color w:val="FFFFFF"/>
          <w:spacing w:val="0"/>
          <w:w w:val="95"/>
          <w:position w:val="0"/>
          <w:sz w:val="12"/>
          <w:szCs w:val="12"/>
        </w:rPr>
      </w:r>
      <w:r>
        <w:rPr>
          <w:rFonts w:ascii="Arial Black" w:hAnsi="Arial Black" w:cs="Arial Black" w:eastAsia="Arial Black"/>
          <w:b/>
          <w:bCs/>
          <w:shadow w:val="0"/>
          <w:color w:val="FFFFFF"/>
          <w:spacing w:val="-19"/>
          <w:w w:val="95"/>
          <w:position w:val="0"/>
          <w:sz w:val="12"/>
          <w:szCs w:val="12"/>
        </w:rPr>
        <w:t>O</w:t>
      </w:r>
      <w:r>
        <w:rPr>
          <w:rFonts w:ascii="Arial Black" w:hAnsi="Arial Black" w:cs="Arial Black" w:eastAsia="Arial Black"/>
          <w:b/>
          <w:bCs/>
          <w:shadow w:val="0"/>
          <w:color w:val="000000"/>
          <w:spacing w:val="-57"/>
          <w:w w:val="95"/>
          <w:position w:val="2"/>
          <w:sz w:val="20"/>
          <w:szCs w:val="20"/>
        </w:rPr>
        <w:t>I</w:t>
      </w:r>
      <w:r>
        <w:rPr>
          <w:rFonts w:ascii="Arial Black" w:hAnsi="Arial Black" w:cs="Arial Black" w:eastAsia="Arial Black"/>
          <w:b/>
          <w:bCs/>
          <w:shadow w:val="0"/>
          <w:color w:val="FFFFFF"/>
          <w:spacing w:val="-41"/>
          <w:w w:val="95"/>
          <w:position w:val="0"/>
          <w:sz w:val="12"/>
          <w:szCs w:val="12"/>
        </w:rPr>
        <w:t>N</w:t>
      </w:r>
      <w:r>
        <w:rPr>
          <w:rFonts w:ascii="Arial Black" w:hAnsi="Arial Black" w:cs="Arial Black" w:eastAsia="Arial Black"/>
          <w:b/>
          <w:bCs/>
          <w:shadow w:val="0"/>
          <w:color w:val="000000"/>
          <w:spacing w:val="0"/>
          <w:w w:val="95"/>
          <w:position w:val="2"/>
          <w:sz w:val="20"/>
          <w:szCs w:val="20"/>
        </w:rPr>
        <w:t>ON</w:t>
      </w:r>
      <w:r>
        <w:rPr>
          <w:rFonts w:ascii="Arial Black" w:hAnsi="Arial Black" w:cs="Arial Black" w:eastAsia="Arial Black"/>
          <w:b w:val="0"/>
          <w:bCs w:val="0"/>
          <w:shadow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68"/>
        <w:ind w:left="606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87"/>
          <w:w w:val="100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0000"/>
          <w:spacing w:val="-75"/>
          <w:w w:val="100"/>
          <w:position w:val="2"/>
          <w:sz w:val="24"/>
          <w:szCs w:val="24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30"/>
          <w:w w:val="100"/>
          <w:position w:val="0"/>
          <w:sz w:val="16"/>
          <w:szCs w:val="16"/>
        </w:rPr>
        <w:t>N</w:t>
      </w:r>
      <w:r>
        <w:rPr>
          <w:rFonts w:ascii="Arial Black" w:hAnsi="Arial Black" w:cs="Arial Black" w:eastAsia="Arial Black"/>
          <w:b/>
          <w:bCs/>
          <w:color w:val="000000"/>
          <w:spacing w:val="-134"/>
          <w:w w:val="100"/>
          <w:position w:val="2"/>
          <w:sz w:val="24"/>
          <w:szCs w:val="24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1"/>
          <w:w w:val="100"/>
          <w:position w:val="0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0000"/>
          <w:spacing w:val="-40"/>
          <w:w w:val="100"/>
          <w:position w:val="2"/>
          <w:sz w:val="24"/>
          <w:szCs w:val="24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-48"/>
          <w:w w:val="100"/>
          <w:position w:val="0"/>
          <w:sz w:val="16"/>
          <w:szCs w:val="16"/>
        </w:rPr>
        <w:t>C</w:t>
      </w:r>
      <w:r>
        <w:rPr>
          <w:rFonts w:ascii="Arial Black" w:hAnsi="Arial Black" w:cs="Arial Black" w:eastAsia="Arial Black"/>
          <w:b/>
          <w:bCs/>
          <w:color w:val="000000"/>
          <w:spacing w:val="-33"/>
          <w:w w:val="100"/>
          <w:position w:val="2"/>
          <w:sz w:val="24"/>
          <w:szCs w:val="24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43" w:right="0" w:firstLine="0"/>
        <w:jc w:val="left"/>
        <w:rPr>
          <w:rFonts w:ascii="Arial Black" w:hAnsi="Arial Black" w:cs="Arial Black" w:eastAsia="Arial Black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8"/>
          <w:w w:val="100"/>
          <w:sz w:val="16"/>
          <w:szCs w:val="16"/>
        </w:rPr>
        <w:t>Z</w:t>
      </w:r>
      <w:r>
        <w:rPr>
          <w:rFonts w:ascii="Arial Black" w:hAnsi="Arial Black" w:cs="Arial Black" w:eastAsia="Arial Black"/>
          <w:b/>
          <w:bCs/>
          <w:color w:val="000000"/>
          <w:spacing w:val="-116"/>
          <w:w w:val="100"/>
          <w:position w:val="1"/>
          <w:sz w:val="24"/>
          <w:szCs w:val="24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65"/>
          <w:w w:val="100"/>
          <w:position w:val="0"/>
          <w:sz w:val="16"/>
          <w:szCs w:val="16"/>
        </w:rPr>
        <w:t>C</w:t>
      </w:r>
      <w:r>
        <w:rPr>
          <w:rFonts w:ascii="Arial Black" w:hAnsi="Arial Black" w:cs="Arial Black" w:eastAsia="Arial Black"/>
          <w:b/>
          <w:bCs/>
          <w:color w:val="000000"/>
          <w:spacing w:val="-96"/>
          <w:w w:val="100"/>
          <w:position w:val="1"/>
          <w:sz w:val="24"/>
          <w:szCs w:val="24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52"/>
          <w:w w:val="100"/>
          <w:position w:val="0"/>
          <w:sz w:val="16"/>
          <w:szCs w:val="16"/>
        </w:rPr>
        <w:t>O</w:t>
      </w:r>
      <w:r>
        <w:rPr>
          <w:rFonts w:ascii="Arial Black" w:hAnsi="Arial Black" w:cs="Arial Black" w:eastAsia="Arial Black"/>
          <w:b/>
          <w:bCs/>
          <w:color w:val="000000"/>
          <w:spacing w:val="-30"/>
          <w:w w:val="100"/>
          <w:position w:val="1"/>
          <w:sz w:val="24"/>
          <w:szCs w:val="24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-76"/>
          <w:w w:val="100"/>
          <w:position w:val="0"/>
          <w:sz w:val="16"/>
          <w:szCs w:val="16"/>
        </w:rPr>
        <w:t>N</w:t>
      </w:r>
      <w:r>
        <w:rPr>
          <w:rFonts w:ascii="Arial Black" w:hAnsi="Arial Black" w:cs="Arial Black" w:eastAsia="Arial Black"/>
          <w:b/>
          <w:bCs/>
          <w:color w:val="000000"/>
          <w:spacing w:val="0"/>
          <w:w w:val="100"/>
          <w:position w:val="1"/>
          <w:sz w:val="24"/>
          <w:szCs w:val="24"/>
        </w:rPr>
        <w:t>-</w:t>
      </w:r>
      <w:r>
        <w:rPr>
          <w:rFonts w:ascii="Arial Black" w:hAnsi="Arial Black" w:cs="Arial Black" w:eastAsia="Arial Black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24"/>
          <w:szCs w:val="24"/>
        </w:rPr>
        <w:sectPr>
          <w:type w:val="continuous"/>
          <w:pgSz w:w="12240" w:h="15840"/>
          <w:pgMar w:top="1440" w:bottom="280" w:left="460" w:right="840"/>
          <w:cols w:num="3" w:equalWidth="0">
            <w:col w:w="1461" w:space="1686"/>
            <w:col w:w="2005" w:space="627"/>
            <w:col w:w="5161"/>
          </w:cols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4" w:lineRule="exact" w:before="52"/>
        <w:ind w:left="4606" w:right="4374" w:hanging="2"/>
        <w:jc w:val="center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b/>
          <w:bCs/>
          <w:color w:val="FFFFFF"/>
          <w:spacing w:val="0"/>
          <w:w w:val="100"/>
          <w:sz w:val="20"/>
          <w:szCs w:val="20"/>
        </w:rPr>
        <w:t>P</w:t>
      </w:r>
      <w:r>
        <w:rPr>
          <w:rFonts w:ascii="Arial Black" w:hAnsi="Arial Black" w:cs="Arial Black" w:eastAsia="Arial Black"/>
          <w:b/>
          <w:bCs/>
          <w:color w:val="FFFFFF"/>
          <w:spacing w:val="1"/>
          <w:w w:val="100"/>
          <w:sz w:val="20"/>
          <w:szCs w:val="20"/>
        </w:rPr>
        <w:t>R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100"/>
          <w:sz w:val="20"/>
          <w:szCs w:val="20"/>
        </w:rPr>
        <w:t>OCESO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9"/>
          <w:sz w:val="20"/>
          <w:szCs w:val="20"/>
        </w:rPr>
        <w:t> 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sz w:val="20"/>
          <w:szCs w:val="20"/>
        </w:rPr>
        <w:t>AD</w:t>
      </w:r>
      <w:r>
        <w:rPr>
          <w:rFonts w:ascii="Arial Black" w:hAnsi="Arial Black" w:cs="Arial Black" w:eastAsia="Arial Black"/>
          <w:b/>
          <w:bCs/>
          <w:color w:val="FFFFFF"/>
          <w:spacing w:val="-1"/>
          <w:w w:val="95"/>
          <w:sz w:val="20"/>
          <w:szCs w:val="20"/>
        </w:rPr>
        <w:t>M</w:t>
      </w:r>
      <w:r>
        <w:rPr>
          <w:rFonts w:ascii="Arial Black" w:hAnsi="Arial Black" w:cs="Arial Black" w:eastAsia="Arial Black"/>
          <w:b/>
          <w:bCs/>
          <w:color w:val="FFFFFF"/>
          <w:spacing w:val="-1"/>
          <w:w w:val="95"/>
          <w:sz w:val="20"/>
          <w:szCs w:val="20"/>
        </w:rPr>
        <w:t>I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sz w:val="20"/>
          <w:szCs w:val="20"/>
        </w:rPr>
        <w:t>N</w:t>
      </w:r>
      <w:r>
        <w:rPr>
          <w:rFonts w:ascii="Arial Black" w:hAnsi="Arial Black" w:cs="Arial Black" w:eastAsia="Arial Black"/>
          <w:b/>
          <w:bCs/>
          <w:color w:val="FFFFFF"/>
          <w:spacing w:val="-2"/>
          <w:w w:val="95"/>
          <w:sz w:val="20"/>
          <w:szCs w:val="20"/>
        </w:rPr>
        <w:t>I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sz w:val="20"/>
          <w:szCs w:val="20"/>
        </w:rPr>
        <w:t>ST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sz w:val="20"/>
          <w:szCs w:val="20"/>
        </w:rPr>
        <w:t>R</w:t>
      </w:r>
      <w:r>
        <w:rPr>
          <w:rFonts w:ascii="Arial Black" w:hAnsi="Arial Black" w:cs="Arial Black" w:eastAsia="Arial Black"/>
          <w:b/>
          <w:bCs/>
          <w:color w:val="FFFFFF"/>
          <w:spacing w:val="0"/>
          <w:w w:val="95"/>
          <w:sz w:val="20"/>
          <w:szCs w:val="20"/>
        </w:rPr>
        <w:t>ATIVO</w:t>
      </w:r>
      <w:r>
        <w:rPr>
          <w:rFonts w:ascii="Arial Black" w:hAnsi="Arial Black" w:cs="Arial Black" w:eastAsia="Arial Black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440" w:bottom="280" w:left="460" w:right="8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ind w:left="556" w:right="0" w:hanging="28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LIMEN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18"/>
          <w:szCs w:val="18"/>
        </w:rPr>
        <w:t>ION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5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.NT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Heading4"/>
        <w:spacing w:line="308" w:lineRule="exact"/>
        <w:ind w:left="354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 w:hAnsi="Arial Black" w:cs="Arial Black" w:eastAsia="Arial Black"/>
          <w:b/>
          <w:bCs/>
          <w:spacing w:val="0"/>
          <w:w w:val="100"/>
        </w:rPr>
        <w:t>39</w:t>
      </w:r>
      <w:r>
        <w:rPr>
          <w:rFonts w:ascii="Arial Black" w:hAnsi="Arial Black" w:cs="Arial Black" w:eastAsia="Arial Black"/>
          <w:b/>
          <w:bCs/>
          <w:spacing w:val="-1"/>
          <w:w w:val="100"/>
        </w:rPr>
        <w:t>.</w:t>
      </w:r>
      <w:r>
        <w:rPr>
          <w:rFonts w:ascii="Arial Black" w:hAnsi="Arial Black" w:cs="Arial Black" w:eastAsia="Arial Black"/>
          <w:b/>
          <w:bCs/>
          <w:spacing w:val="0"/>
          <w:w w:val="100"/>
        </w:rPr>
        <w:t>-</w:t>
      </w:r>
      <w:r>
        <w:rPr>
          <w:rFonts w:ascii="Arial Black" w:hAnsi="Arial Black" w:cs="Arial Black" w:eastAsia="Arial Black"/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ECCI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Heading4"/>
        <w:spacing w:before="25"/>
        <w:ind w:left="620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 w:hAnsi="Arial Black" w:cs="Arial Black" w:eastAsia="Arial Black"/>
          <w:b/>
          <w:bCs/>
          <w:spacing w:val="0"/>
          <w:w w:val="100"/>
        </w:rPr>
        <w:t>38</w:t>
      </w:r>
      <w:r>
        <w:rPr>
          <w:rFonts w:ascii="Arial Black" w:hAnsi="Arial Black" w:cs="Arial Black" w:eastAsia="Arial Black"/>
          <w:b/>
          <w:bCs/>
          <w:spacing w:val="-1"/>
          <w:w w:val="100"/>
        </w:rPr>
        <w:t>.</w:t>
      </w:r>
      <w:r>
        <w:rPr>
          <w:rFonts w:ascii="Arial Black" w:hAnsi="Arial Black" w:cs="Arial Black" w:eastAsia="Arial Black"/>
          <w:b/>
          <w:bCs/>
          <w:spacing w:val="0"/>
          <w:w w:val="100"/>
        </w:rPr>
        <w:t>-</w:t>
      </w:r>
      <w:r>
        <w:rPr>
          <w:rFonts w:ascii="Arial Black" w:hAnsi="Arial Black" w:cs="Arial Black" w:eastAsia="Arial Black"/>
          <w:b w:val="0"/>
          <w:bCs w:val="0"/>
          <w:spacing w:val="0"/>
          <w:w w:val="100"/>
        </w:rPr>
      </w:r>
    </w:p>
    <w:p>
      <w:pPr>
        <w:spacing w:before="59"/>
        <w:ind w:left="26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COMUNIC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CION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1440" w:bottom="280" w:left="460" w:right="840"/>
          <w:cols w:num="4" w:equalWidth="0">
            <w:col w:w="1423" w:space="1832"/>
            <w:col w:w="944" w:space="2011"/>
            <w:col w:w="1102" w:space="1496"/>
            <w:col w:w="2132"/>
          </w:cols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3"/>
        <w:ind w:left="0" w:right="1043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41" w:lineRule="exact"/>
        <w:ind w:left="0" w:right="208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se</w:t>
      </w:r>
    </w:p>
    <w:p>
      <w:pPr>
        <w:spacing w:line="136" w:lineRule="exact"/>
        <w:ind w:left="11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40" w:bottom="280" w:left="460" w:right="84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group style="position:absolute;margin-left:18.906pt;margin-top:111.959999pt;width:580.124pt;height:651.36pt;mso-position-horizontal-relative:page;mso-position-vertical-relative:page;z-index:-1639" coordorigin="378,2239" coordsize="11602,13027">
            <v:shape style="position:absolute;left:1963;top:2239;width:6024;height:607" type="#_x0000_t75">
              <v:imagedata r:id="rId62" o:title=""/>
            </v:shape>
            <v:shape style="position:absolute;left:1963;top:2611;width:7308;height:607" type="#_x0000_t75">
              <v:imagedata r:id="rId63" o:title=""/>
            </v:shape>
            <v:shape style="position:absolute;left:2122;top:2611;width:7320;height:607" type="#_x0000_t75">
              <v:imagedata r:id="rId64" o:title=""/>
            </v:shape>
            <v:shape style="position:absolute;left:545;top:2976;width:578;height:614" type="#_x0000_t75">
              <v:imagedata r:id="rId65" o:title=""/>
            </v:shape>
            <v:shape style="position:absolute;left:545;top:3343;width:578;height:614" type="#_x0000_t75">
              <v:imagedata r:id="rId66" o:title=""/>
            </v:shape>
            <v:shape style="position:absolute;left:545;top:3710;width:578;height:614" type="#_x0000_t75">
              <v:imagedata r:id="rId67" o:title=""/>
            </v:shape>
            <v:shape style="position:absolute;left:545;top:4447;width:578;height:614" type="#_x0000_t75">
              <v:imagedata r:id="rId68" o:title=""/>
            </v:shape>
            <v:shape style="position:absolute;left:545;top:4814;width:578;height:614" type="#_x0000_t75">
              <v:imagedata r:id="rId69" o:title=""/>
            </v:shape>
            <v:shape style="position:absolute;left:545;top:5182;width:578;height:614" type="#_x0000_t75">
              <v:imagedata r:id="rId70" o:title=""/>
            </v:shape>
            <v:shape style="position:absolute;left:545;top:5551;width:578;height:614" type="#_x0000_t75">
              <v:imagedata r:id="rId71" o:title=""/>
            </v:shape>
            <v:shape style="position:absolute;left:545;top:5918;width:578;height:614" type="#_x0000_t75">
              <v:imagedata r:id="rId72" o:title=""/>
            </v:shape>
            <v:group style="position:absolute;left:4515;top:8465;width:3060;height:1255" coordorigin="4515,8465" coordsize="3060,1255">
              <v:shape style="position:absolute;left:4515;top:8465;width:3060;height:1255" coordorigin="4515,8465" coordsize="3060,1255" path="m6045,8465l5920,8467,5797,8473,5677,8483,5561,8497,5449,8515,5342,8535,5239,8559,5141,8586,5049,8616,4963,8649,4883,8684,4810,8722,4744,8762,4686,8804,4635,8849,4593,8894,4535,8991,4515,9093,4520,9144,4559,9244,4635,9337,4686,9381,4744,9423,4810,9463,4883,9501,4963,9536,5049,9569,5141,9599,5239,9626,5342,9650,5449,9671,5561,9688,5677,9702,5797,9712,5920,9718,6045,9720,6170,9718,6293,9712,6413,9702,6529,9688,6641,9671,6748,9650,6851,9626,6949,9599,7041,9569,7127,9536,7207,9501,7280,9463,7346,9423,7404,9381,7455,9337,7497,9291,7555,9195,7575,9093,7570,9041,7531,8942,7455,8849,7404,8804,7346,8762,7280,8722,7207,8684,7127,8649,7041,8616,6949,8586,6851,8559,6748,8535,6641,8515,6529,8497,6413,8483,6293,8473,6170,8467,6045,8465xe" filled="t" fillcolor="#C0504D" stroked="f">
                <v:path arrowok="t"/>
                <v:fill type="solid"/>
              </v:shape>
              <v:shape style="position:absolute;left:745;top:3040;width:4968;height:5420" type="#_x0000_t75">
                <v:imagedata r:id="rId73" o:title=""/>
              </v:shape>
            </v:group>
            <v:group style="position:absolute;left:6529;top:8248;width:243;height:229" coordorigin="6529,8248" coordsize="243,229">
              <v:shape style="position:absolute;left:6529;top:8248;width:243;height:229" coordorigin="6529,8248" coordsize="243,229" path="m6738,8248l6558,8249,6601,8284,6529,8372,6657,8477,6729,8389,6765,8389,6738,8248xe" filled="t" fillcolor="#5CB37B" stroked="f">
                <v:path arrowok="t"/>
                <v:fill type="solid"/>
              </v:shape>
              <v:shape style="position:absolute;left:6529;top:8248;width:243;height:229" coordorigin="6529,8248" coordsize="243,229" path="m6765,8389l6729,8389,6772,8424,6765,8389xe" filled="t" fillcolor="#5CB37B" stroked="f">
                <v:path arrowok="t"/>
                <v:fill type="solid"/>
              </v:shape>
            </v:group>
            <v:group style="position:absolute;left:6521;top:6782;width:1559;height:1559" coordorigin="6521,6782" coordsize="1559,1559">
              <v:shape style="position:absolute;left:6521;top:6782;width:1559;height:1559" coordorigin="6521,6782" coordsize="1559,1559" path="m7300,6782l7236,6785,7174,6792,7113,6805,7054,6822,6997,6843,6942,6869,6890,6899,6840,6933,6749,7010,6671,7101,6638,7151,6608,7203,6582,7258,6561,7315,6544,7374,6531,7435,6524,7498,6521,7562,6524,7626,6531,7688,6544,7749,6561,7808,6582,7865,6608,7920,6638,7972,6671,8022,6749,8113,6840,8191,6890,8224,6942,8254,6997,8280,7054,8301,7113,8318,7174,8331,7236,8338,7300,8341,7364,8338,7427,8331,7488,8318,7547,8301,7604,8280,7659,8254,7711,8224,7761,8191,7852,8113,7929,8022,7963,7972,7993,7920,8019,7865,8040,7808,8057,7749,8070,7688,8077,7626,8080,7562,8077,7498,8070,7435,8057,7374,8040,7315,8019,7258,7993,7203,7963,7151,7929,7101,7852,7010,7761,6933,7711,6899,7659,6869,7604,6843,7547,6822,7488,6805,7427,6792,7364,6785,7300,6782xe" filled="t" fillcolor="#5CB37B" stroked="f">
                <v:path arrowok="t"/>
                <v:fill type="solid"/>
              </v:shape>
            </v:group>
            <v:group style="position:absolute;left:6521;top:6782;width:1559;height:1559" coordorigin="6521,6782" coordsize="1559,1559">
              <v:shape style="position:absolute;left:6521;top:6782;width:1559;height:1559" coordorigin="6521,6782" coordsize="1559,1559" path="m6521,7562l6524,7498,6531,7435,6544,7374,6561,7315,6582,7258,6608,7203,6638,7151,6671,7101,6749,7010,6840,6933,6890,6899,6942,6869,6997,6843,7054,6822,7113,6805,7174,6792,7236,6785,7300,6782,7364,6785,7427,6792,7488,6805,7547,6822,7604,6843,7659,6869,7711,6899,7761,6933,7852,7010,7929,7101,7963,7151,7993,7203,8019,7258,8040,7315,8057,7374,8070,7435,8077,7498,8080,7562,8077,7626,8070,7688,8057,7749,8040,7808,8019,7865,7993,7920,7963,7972,7929,8022,7852,8113,7761,8191,7711,8224,7659,8254,7604,8280,7547,8301,7488,8318,7427,8331,7364,8338,7300,8341,7236,8338,7174,8331,7113,8318,7054,8301,6997,8280,6942,8254,6890,8224,6840,8191,6749,8113,6671,8022,6638,7972,6608,7920,6582,7865,6561,7808,6544,7749,6531,7688,6524,7626,6521,7562xe" filled="f" stroked="t" strokeweight="2pt" strokecolor="#FFFFFF">
                <v:path arrowok="t"/>
              </v:shape>
            </v:group>
            <v:group style="position:absolute;left:6556;top:9678;width:221;height:210" coordorigin="6556,9678" coordsize="221,210">
              <v:shape style="position:absolute;left:6556;top:9678;width:221;height:210" coordorigin="6556,9678" coordsize="221,210" path="m6680,9678l6556,9789,6612,9851,6571,9888,6729,9858,6766,9741,6736,9741,6680,9678xe" filled="t" fillcolor="#5F8BAB" stroked="f">
                <v:path arrowok="t"/>
                <v:fill type="solid"/>
              </v:shape>
              <v:shape style="position:absolute;left:6556;top:9678;width:221;height:210" coordorigin="6556,9678" coordsize="221,210" path="m6777,9704l6736,9741,6766,9741,6777,9704xe" filled="t" fillcolor="#5F8BAB" stroked="f">
                <v:path arrowok="t"/>
                <v:fill type="solid"/>
              </v:shape>
            </v:group>
            <v:group style="position:absolute;left:6522;top:9718;width:1559;height:1559" coordorigin="6522,9718" coordsize="1559,1559">
              <v:shape style="position:absolute;left:6522;top:9718;width:1559;height:1559" coordorigin="6522,9718" coordsize="1559,1559" path="m7301,9718l7237,9721,7175,9729,7114,9741,7055,9758,6998,9780,6943,9805,6891,9835,6841,9869,6750,9947,6672,10038,6639,10087,6609,10140,6583,10194,6562,10251,6545,10311,6532,10371,6525,10434,6522,10498,6525,10562,6532,10624,6545,10685,6562,10744,6583,10801,6609,10856,6639,10908,6672,10958,6750,11049,6841,11127,6891,11160,6943,11190,6998,11216,7055,11237,7114,11255,7175,11267,7237,11275,7301,11277,7365,11275,7428,11267,7489,11255,7548,11237,7605,11216,7660,11190,7712,11160,7762,11127,7853,11049,7930,10958,7964,10908,7994,10856,8020,10801,8041,10744,8058,10685,8071,10624,8078,10562,8081,10498,8078,10434,8071,10371,8058,10311,8041,10251,8020,10194,7994,10140,7964,10087,7930,10038,7853,9947,7762,9869,7712,9835,7660,9805,7605,9780,7548,9758,7489,9741,7428,9729,7365,9721,7301,9718xe" filled="t" fillcolor="#5F8BAB" stroked="f">
                <v:path arrowok="t"/>
                <v:fill type="solid"/>
              </v:shape>
            </v:group>
            <v:group style="position:absolute;left:6522;top:9718;width:1559;height:1559" coordorigin="6522,9718" coordsize="1559,1559">
              <v:shape style="position:absolute;left:6522;top:9718;width:1559;height:1559" coordorigin="6522,9718" coordsize="1559,1559" path="m6522,10498l6525,10434,6532,10371,6545,10311,6562,10251,6583,10194,6609,10140,6639,10087,6672,10038,6750,9947,6841,9869,6891,9835,6943,9805,6998,9780,7055,9758,7114,9741,7175,9729,7237,9721,7301,9718,7365,9721,7428,9729,7489,9741,7548,9758,7605,9780,7660,9805,7712,9835,7762,9869,7853,9947,7930,10038,7964,10087,7994,10140,8020,10194,8041,10251,8058,10311,8071,10371,8078,10434,8081,10498,8078,10562,8071,10624,8058,10685,8041,10744,8020,10801,7994,10856,7964,10908,7930,10958,7853,11049,7762,11127,7712,11160,7660,11190,7605,11216,7548,11237,7489,11255,7428,11267,7365,11275,7301,11277,7237,11275,7175,11267,7114,11255,7055,11237,6998,11216,6943,11190,6891,11160,6841,11127,6750,11049,6672,10958,6639,10908,6609,10856,6583,10801,6562,10744,6545,10685,6532,10624,6525,10562,6522,10498xe" filled="f" stroked="t" strokeweight="2pt" strokecolor="#FFFFFF">
                <v:path arrowok="t"/>
              </v:shape>
            </v:group>
            <v:group style="position:absolute;left:5035;top:9600;width:197;height:233" coordorigin="5035,9600" coordsize="197,233">
              <v:shape style="position:absolute;left:5035;top:9600;width:197;height:233" coordorigin="5035,9600" coordsize="197,233" path="m5035,9603l5038,9767,5189,9833,5158,9787,5231,9738,5172,9649,5066,9649,5035,9603xe" filled="t" fillcolor="#8063A1" stroked="f">
                <v:path arrowok="t"/>
                <v:fill type="solid"/>
              </v:shape>
              <v:shape style="position:absolute;left:5035;top:9600;width:197;height:233" coordorigin="5035,9600" coordsize="197,233" path="m5139,9600l5066,9649,5172,9649,5139,9600xe" filled="t" fillcolor="#8063A1" stroked="f">
                <v:path arrowok="t"/>
                <v:fill type="solid"/>
              </v:shape>
            </v:group>
            <v:group style="position:absolute;left:3542;top:9468;width:1559;height:1559" coordorigin="3542,9468" coordsize="1559,1559">
              <v:shape style="position:absolute;left:3542;top:9468;width:1559;height:1559" coordorigin="3542,9468" coordsize="1559,1559" path="m4321,9468l4257,9471,4195,9479,4134,9491,4075,9508,4018,9530,3963,9555,3911,9585,3861,9619,3770,9697,3692,9788,3659,9837,3629,9890,3603,9944,3582,10001,3564,10061,3552,10121,3544,10184,3542,10248,3544,10312,3552,10374,3564,10435,3582,10494,3603,10551,3629,10606,3659,10658,3692,10708,3770,10799,3861,10877,3911,10910,3963,10940,4018,10966,4075,10987,4134,11005,4195,11017,4257,11025,4321,11027,4385,11025,4448,11017,4509,11005,4568,10987,4625,10966,4679,10940,4732,10910,4782,10877,4872,10799,4950,10708,4984,10658,5014,10606,5039,10551,5061,10494,5078,10435,5090,10374,5098,10312,5101,10248,5098,10184,5090,10121,5078,10061,5061,10001,5039,9944,5014,9890,4984,9837,4950,9788,4872,9697,4782,9619,4732,9585,4679,9555,4625,9530,4568,9508,4509,9491,4448,9479,4385,9471,4321,9468xe" filled="t" fillcolor="#8063A1" stroked="f">
                <v:path arrowok="t"/>
                <v:fill type="solid"/>
              </v:shape>
            </v:group>
            <v:group style="position:absolute;left:3542;top:9468;width:1559;height:1559" coordorigin="3542,9468" coordsize="1559,1559">
              <v:shape style="position:absolute;left:3542;top:9468;width:1559;height:1559" coordorigin="3542,9468" coordsize="1559,1559" path="m3542,10248l3544,10184,3552,10121,3564,10061,3582,10001,3603,9944,3629,9890,3659,9837,3692,9788,3770,9697,3861,9619,3911,9585,3963,9555,4018,9530,4075,9508,4134,9491,4195,9479,4257,9471,4321,9468,4385,9471,4448,9479,4509,9491,4568,9508,4625,9530,4679,9555,4732,9585,4782,9619,4872,9697,4950,9788,4984,9837,5014,9890,5039,9944,5061,10001,5078,10061,5090,10121,5098,10184,5101,10248,5098,10312,5090,10374,5078,10435,5061,10494,5039,10551,5014,10606,4984,10658,4950,10708,4872,10799,4782,10877,4732,10910,4679,10940,4625,10966,4568,10987,4509,11005,4448,11017,4385,11025,4321,11027,4257,11025,4195,11017,4134,11005,4075,10987,4018,10966,3963,10940,3911,10910,3861,10877,3770,10799,3692,10708,3659,10658,3629,10606,3603,10551,3582,10494,3564,10435,3552,10374,3544,10312,3542,10248xe" filled="f" stroked="t" strokeweight="2pt" strokecolor="#FFFFFF">
                <v:path arrowok="t"/>
              </v:shape>
            </v:group>
            <v:group style="position:absolute;left:2162;top:7024;width:3405;height:2" coordorigin="2162,7024" coordsize="3405,2">
              <v:shape style="position:absolute;left:2162;top:7024;width:3405;height:2" coordorigin="2162,7024" coordsize="3405,0" path="m2162,7024l5567,7024e" filled="f" stroked="t" strokeweight="2.010000pt" strokecolor="#8063A1">
                <v:path arrowok="t"/>
              </v:shape>
              <v:shape style="position:absolute;left:5945;top:4080;width:581;height:614" type="#_x0000_t75">
                <v:imagedata r:id="rId74" o:title=""/>
              </v:shape>
              <v:shape style="position:absolute;left:545;top:11710;width:578;height:614" type="#_x0000_t75">
                <v:imagedata r:id="rId75" o:title=""/>
              </v:shape>
              <v:shape style="position:absolute;left:545;top:12077;width:578;height:614" type="#_x0000_t75">
                <v:imagedata r:id="rId76" o:title=""/>
              </v:shape>
              <v:shape style="position:absolute;left:545;top:12444;width:578;height:614" type="#_x0000_t75">
                <v:imagedata r:id="rId77" o:title=""/>
              </v:shape>
              <v:shape style="position:absolute;left:545;top:12814;width:578;height:614" type="#_x0000_t75">
                <v:imagedata r:id="rId78" o:title=""/>
              </v:shape>
              <v:shape style="position:absolute;left:545;top:13181;width:578;height:614" type="#_x0000_t75">
                <v:imagedata r:id="rId79" o:title=""/>
              </v:shape>
              <v:shape style="position:absolute;left:545;top:13548;width:578;height:614" type="#_x0000_t75">
                <v:imagedata r:id="rId80" o:title=""/>
              </v:shape>
              <v:shape style="position:absolute;left:545;top:13915;width:578;height:614" type="#_x0000_t75">
                <v:imagedata r:id="rId81" o:title=""/>
              </v:shape>
              <v:shape style="position:absolute;left:545;top:14285;width:578;height:614" type="#_x0000_t75">
                <v:imagedata r:id="rId82" o:title=""/>
              </v:shape>
              <v:shape style="position:absolute;left:545;top:14652;width:578;height:614" type="#_x0000_t75">
                <v:imagedata r:id="rId83" o:title=""/>
              </v:shape>
              <v:shape style="position:absolute;left:378;top:3189;width:11602;height:11135" type="#_x0000_t75">
                <v:imagedata r:id="rId84" o:title=""/>
              </v:shape>
              <v:shape style="position:absolute;left:4572;top:11306;width:3295;height:662" type="#_x0000_t75">
                <v:imagedata r:id="rId85" o:title=""/>
              </v:shape>
              <v:shape style="position:absolute;left:4601;top:11407;width:3238;height:458" type="#_x0000_t75">
                <v:imagedata r:id="rId86" o:title=""/>
              </v:shape>
            </v:group>
            <v:group style="position:absolute;left:4529;top:11546;width:3099;height:465" coordorigin="4529,11546" coordsize="3099,465">
              <v:shape style="position:absolute;left:4529;top:11546;width:3099;height:465" coordorigin="4529,11546" coordsize="3099,465" path="m4529,12011l7628,12011,7628,11546,4529,11546,4529,12011xe" filled="t" fillcolor="#EDEBE0" stroked="f">
                <v:path arrowok="t"/>
                <v:fill type="solid"/>
              </v:shape>
            </v:group>
            <v:group style="position:absolute;left:4529;top:11546;width:3099;height:465" coordorigin="4529,11546" coordsize="3099,465">
              <v:shape style="position:absolute;left:4529;top:11546;width:3099;height:465" coordorigin="4529,11546" coordsize="3099,465" path="m4529,12011l7628,12011,7628,11546,4529,11546,4529,12011xe" filled="f" stroked="t" strokeweight="1.5pt" strokecolor="#000000">
                <v:path arrowok="t"/>
              </v:shape>
              <v:shape style="position:absolute;left:4543;top:11633;width:3070;height:290" type="#_x0000_t75">
                <v:imagedata r:id="rId87" o:title=""/>
              </v:shape>
              <v:shape style="position:absolute;left:5352;top:6019;width:2957;height:662" type="#_x0000_t75">
                <v:imagedata r:id="rId88" o:title=""/>
              </v:shape>
              <v:shape style="position:absolute;left:5383;top:6120;width:2897;height:461" type="#_x0000_t75">
                <v:imagedata r:id="rId89" o:title=""/>
              </v:shape>
            </v:group>
            <v:group style="position:absolute;left:5294;top:6274;width:2760;height:465" coordorigin="5294,6274" coordsize="2760,465">
              <v:shape style="position:absolute;left:5294;top:6274;width:2760;height:465" coordorigin="5294,6274" coordsize="2760,465" path="m5294,6739l8054,6739,8054,6274,5294,6274,5294,6739xe" filled="t" fillcolor="#EDEBE0" stroked="f">
                <v:path arrowok="t"/>
                <v:fill type="solid"/>
              </v:shape>
            </v:group>
            <v:group style="position:absolute;left:5294;top:6274;width:2760;height:465" coordorigin="5294,6274" coordsize="2760,465">
              <v:shape style="position:absolute;left:5294;top:6274;width:2760;height:465" coordorigin="5294,6274" coordsize="2760,465" path="m5294,6739l8054,6739,8054,6274,5294,6274,5294,6739xe" filled="f" stroked="t" strokeweight="1.5pt" strokecolor="#000000">
                <v:path arrowok="t"/>
              </v:shape>
              <v:shape style="position:absolute;left:5311;top:6360;width:2729;height:293" type="#_x0000_t75">
                <v:imagedata r:id="rId90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416" w:val="left" w:leader="none"/>
          <w:tab w:pos="6863" w:val="left" w:leader="none"/>
        </w:tabs>
        <w:ind w:left="144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1"/>
          <w:sz w:val="16"/>
          <w:szCs w:val="16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1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1"/>
          <w:sz w:val="16"/>
          <w:szCs w:val="16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1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63"/>
        <w:ind w:left="0" w:right="1061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03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MOTI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ION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1440" w:bottom="280" w:left="460" w:right="840"/>
          <w:cols w:num="2" w:equalWidth="0">
            <w:col w:w="6909" w:space="40"/>
            <w:col w:w="3991"/>
          </w:cols>
        </w:sectPr>
      </w:pPr>
    </w:p>
    <w:p>
      <w:pPr>
        <w:spacing w:before="48"/>
        <w:ind w:left="100" w:right="0" w:firstLine="0"/>
        <w:jc w:val="left"/>
        <w:rPr>
          <w:rFonts w:ascii="Bradley Hand ITC" w:hAnsi="Bradley Hand ITC" w:cs="Bradley Hand ITC" w:eastAsia="Bradley Hand ITC"/>
          <w:sz w:val="32"/>
          <w:szCs w:val="32"/>
        </w:rPr>
      </w:pPr>
      <w:r>
        <w:rPr/>
        <w:pict>
          <v:group style="position:absolute;margin-left:25.200001pt;margin-top:31.799999pt;width:516.12pt;height:425.76pt;mso-position-horizontal-relative:page;mso-position-vertical-relative:page;z-index:-1638" coordorigin="504,636" coordsize="10322,8515">
            <v:shape style="position:absolute;left:545;top:636;width:578;height:614" type="#_x0000_t75">
              <v:imagedata r:id="rId91" o:title=""/>
            </v:shape>
            <v:shape style="position:absolute;left:545;top:1003;width:578;height:614" type="#_x0000_t75">
              <v:imagedata r:id="rId92" o:title=""/>
            </v:shape>
            <v:shape style="position:absolute;left:504;top:1354;width:2902;height:758" type="#_x0000_t75">
              <v:imagedata r:id="rId93" o:title=""/>
            </v:shape>
            <v:shape style="position:absolute;left:504;top:1807;width:626;height:758" type="#_x0000_t75">
              <v:imagedata r:id="rId94" o:title=""/>
            </v:shape>
            <v:shape style="position:absolute;left:545;top:2282;width:578;height:614" type="#_x0000_t75">
              <v:imagedata r:id="rId95" o:title=""/>
            </v:shape>
            <v:shape style="position:absolute;left:545;top:2650;width:578;height:614" type="#_x0000_t75">
              <v:imagedata r:id="rId96" o:title=""/>
            </v:shape>
            <v:shape style="position:absolute;left:545;top:3017;width:578;height:614" type="#_x0000_t75">
              <v:imagedata r:id="rId97" o:title=""/>
            </v:shape>
            <v:shape style="position:absolute;left:545;top:3386;width:578;height:614" type="#_x0000_t75">
              <v:imagedata r:id="rId98" o:title=""/>
            </v:shape>
            <v:shape style="position:absolute;left:545;top:3754;width:578;height:614" type="#_x0000_t75">
              <v:imagedata r:id="rId99" o:title=""/>
            </v:shape>
            <v:shape style="position:absolute;left:545;top:4121;width:578;height:614" type="#_x0000_t75">
              <v:imagedata r:id="rId100" o:title=""/>
            </v:shape>
            <v:shape style="position:absolute;left:545;top:4488;width:578;height:614" type="#_x0000_t75">
              <v:imagedata r:id="rId101" o:title=""/>
            </v:shape>
            <v:shape style="position:absolute;left:545;top:4858;width:578;height:614" type="#_x0000_t75">
              <v:imagedata r:id="rId102" o:title=""/>
            </v:shape>
            <v:shape style="position:absolute;left:545;top:5225;width:578;height:614" type="#_x0000_t75">
              <v:imagedata r:id="rId103" o:title=""/>
            </v:shape>
            <v:shape style="position:absolute;left:545;top:5592;width:578;height:614" type="#_x0000_t75">
              <v:imagedata r:id="rId104" o:title=""/>
            </v:shape>
            <v:shape style="position:absolute;left:545;top:5962;width:578;height:614" type="#_x0000_t75">
              <v:imagedata r:id="rId105" o:title=""/>
            </v:shape>
            <v:shape style="position:absolute;left:545;top:6329;width:578;height:614" type="#_x0000_t75">
              <v:imagedata r:id="rId106" o:title=""/>
            </v:shape>
            <v:shape style="position:absolute;left:545;top:6696;width:578;height:614" type="#_x0000_t75">
              <v:imagedata r:id="rId107" o:title=""/>
            </v:shape>
            <v:shape style="position:absolute;left:545;top:7063;width:578;height:614" type="#_x0000_t75">
              <v:imagedata r:id="rId108" o:title=""/>
            </v:shape>
            <v:shape style="position:absolute;left:545;top:7433;width:578;height:614" type="#_x0000_t75">
              <v:imagedata r:id="rId109" o:title=""/>
            </v:shape>
            <v:shape style="position:absolute;left:545;top:7800;width:578;height:614" type="#_x0000_t75">
              <v:imagedata r:id="rId110" o:title=""/>
            </v:shape>
            <v:shape style="position:absolute;left:545;top:8167;width:578;height:614" type="#_x0000_t75">
              <v:imagedata r:id="rId111" o:title=""/>
            </v:shape>
            <v:shape style="position:absolute;left:1286;top:2342;width:9540;height:2040" type="#_x0000_t75">
              <v:imagedata r:id="rId112" o:title=""/>
            </v:shape>
            <v:shape style="position:absolute;left:1298;top:2426;width:9518;height:1874" type="#_x0000_t75">
              <v:imagedata r:id="rId113" o:title=""/>
            </v:shape>
            <v:group style="position:absolute;left:1320;top:2376;width:9360;height:1860" coordorigin="1320,2376" coordsize="9360,1860">
              <v:shape style="position:absolute;left:1320;top:2376;width:9360;height:1860" coordorigin="1320,2376" coordsize="9360,1860" path="m1320,4236l10680,4236,10680,2376,1320,2376,1320,4236xe" filled="t" fillcolor="#C5D9F0" stroked="f">
                <v:path arrowok="t"/>
                <v:fill type="solid"/>
              </v:shape>
            </v:group>
            <v:group style="position:absolute;left:1320;top:2376;width:9360;height:1860" coordorigin="1320,2376" coordsize="9360,1860">
              <v:shape style="position:absolute;left:1320;top:2376;width:9360;height:1860" coordorigin="1320,2376" coordsize="9360,1860" path="m1320,4236l10680,4236,10680,2376,1320,2376,1320,4236xe" filled="f" stroked="t" strokeweight=".5pt" strokecolor="#000000">
                <v:path arrowok="t"/>
              </v:shape>
              <v:shape style="position:absolute;left:1325;top:2453;width:9350;height:1706" type="#_x0000_t75">
                <v:imagedata r:id="rId114" o:title=""/>
              </v:shape>
              <v:shape style="position:absolute;left:1349;top:4733;width:8218;height:2038" type="#_x0000_t75">
                <v:imagedata r:id="rId115" o:title=""/>
              </v:shape>
              <v:shape style="position:absolute;left:1358;top:4817;width:8198;height:1874" type="#_x0000_t75">
                <v:imagedata r:id="rId116" o:title=""/>
              </v:shape>
            </v:group>
            <v:group style="position:absolute;left:1394;top:4778;width:8040;height:1860" coordorigin="1394,4778" coordsize="8040,1860">
              <v:shape style="position:absolute;left:1394;top:4778;width:8040;height:1860" coordorigin="1394,4778" coordsize="8040,1860" path="m1394,6638l9434,6638,9434,4778,1394,4778,1394,6638xe" filled="t" fillcolor="#FBD4B5" stroked="f">
                <v:path arrowok="t"/>
                <v:fill type="solid"/>
              </v:shape>
            </v:group>
            <v:group style="position:absolute;left:1394;top:4778;width:8040;height:1860" coordorigin="1394,4778" coordsize="8040,1860">
              <v:shape style="position:absolute;left:1394;top:4778;width:8040;height:1860" coordorigin="1394,4778" coordsize="8040,1860" path="m1394,6638l9434,6638,9434,4778,1394,4778,1394,6638xe" filled="f" stroked="t" strokeweight=".5pt" strokecolor="#000000">
                <v:path arrowok="t"/>
              </v:shape>
              <v:shape style="position:absolute;left:1399;top:4858;width:8030;height:1706" type="#_x0000_t75">
                <v:imagedata r:id="rId117" o:title=""/>
              </v:shape>
              <v:shape style="position:absolute;left:1740;top:7114;width:8218;height:2038" type="#_x0000_t75">
                <v:imagedata r:id="rId118" o:title=""/>
              </v:shape>
              <v:shape style="position:absolute;left:1750;top:7195;width:8198;height:1874" type="#_x0000_t75">
                <v:imagedata r:id="rId119" o:title=""/>
              </v:shape>
            </v:group>
            <v:group style="position:absolute;left:1786;top:7159;width:8040;height:1860" coordorigin="1786,7159" coordsize="8040,1860">
              <v:shape style="position:absolute;left:1786;top:7159;width:8040;height:1860" coordorigin="1786,7159" coordsize="8040,1860" path="m1786,9019l9826,9019,9826,7159,1786,7159,1786,9019xe" filled="t" fillcolor="#EBF0DE" stroked="f">
                <v:path arrowok="t"/>
                <v:fill type="solid"/>
              </v:shape>
            </v:group>
            <v:group style="position:absolute;left:1786;top:7159;width:8040;height:1860" coordorigin="1786,7159" coordsize="8040,1860">
              <v:shape style="position:absolute;left:1786;top:7159;width:8040;height:1860" coordorigin="1786,7159" coordsize="8040,1860" path="m1786,9019l9826,9019,9826,7159,1786,7159,1786,9019xe" filled="f" stroked="t" strokeweight=".5pt" strokecolor="#000000">
                <v:path arrowok="t"/>
              </v:shape>
              <v:shape style="position:absolute;left:1790;top:7236;width:8030;height:1706" type="#_x0000_t75">
                <v:imagedata r:id="rId120" o:title=""/>
              </v:shape>
            </v:group>
            <w10:wrap type="none"/>
          </v:group>
        </w:pict>
      </w:r>
      <w:r>
        <w:rPr/>
        <w:pict>
          <v:group style="position:absolute;margin-left:129.720001pt;margin-top:580.080017pt;width:410.88pt;height:101.88pt;mso-position-horizontal-relative:page;mso-position-vertical-relative:page;z-index:-1636" coordorigin="2594,11602" coordsize="8218,2038">
            <v:shape style="position:absolute;left:2594;top:11602;width:8218;height:2038" type="#_x0000_t75">
              <v:imagedata r:id="rId121" o:title=""/>
            </v:shape>
            <v:shape style="position:absolute;left:2604;top:11683;width:8198;height:1874" type="#_x0000_t75">
              <v:imagedata r:id="rId122" o:title=""/>
            </v:shape>
            <v:group style="position:absolute;left:2640;top:11647;width:8040;height:1860" coordorigin="2640,11647" coordsize="8040,1860">
              <v:shape style="position:absolute;left:2640;top:11647;width:8040;height:1860" coordorigin="2640,11647" coordsize="8040,1860" path="m2640,13507l10680,13507,10680,11647,2640,11647,2640,13507xe" filled="t" fillcolor="#C5D9F0" stroked="f">
                <v:path arrowok="t"/>
                <v:fill type="solid"/>
              </v:shape>
            </v:group>
            <v:group style="position:absolute;left:2640;top:11647;width:8040;height:1860" coordorigin="2640,11647" coordsize="8040,1860">
              <v:shape style="position:absolute;left:2640;top:11647;width:8040;height:1860" coordorigin="2640,11647" coordsize="8040,1860" path="m2640,13507l10680,13507,10680,11647,2640,11647,2640,13507xe" filled="f" stroked="t" strokeweight=".5pt" strokecolor="#000000">
                <v:path arrowok="t"/>
              </v:shape>
              <v:shape style="position:absolute;left:2645;top:11724;width:8030;height:1706" type="#_x0000_t75">
                <v:imagedata r:id="rId123" o:title=""/>
              </v:shape>
            </v:group>
            <w10:wrap type="none"/>
          </v:group>
        </w:pict>
      </w:r>
      <w:r>
        <w:rPr>
          <w:rFonts w:ascii="Bradley Hand ITC" w:hAnsi="Bradley Hand ITC" w:cs="Bradley Hand ITC" w:eastAsia="Bradley Hand ITC"/>
          <w:b w:val="0"/>
          <w:bCs w:val="0"/>
          <w:spacing w:val="22"/>
          <w:w w:val="100"/>
          <w:sz w:val="32"/>
          <w:szCs w:val="32"/>
        </w:rPr>
        <w:t>E</w:t>
      </w:r>
      <w:r>
        <w:rPr>
          <w:rFonts w:ascii="Bradley Hand ITC" w:hAnsi="Bradley Hand ITC" w:cs="Bradley Hand ITC" w:eastAsia="Bradley Hand ITC"/>
          <w:b w:val="0"/>
          <w:bCs w:val="0"/>
          <w:spacing w:val="0"/>
          <w:w w:val="100"/>
          <w:sz w:val="32"/>
          <w:szCs w:val="32"/>
        </w:rPr>
        <w:t>n</w:t>
      </w:r>
      <w:r>
        <w:rPr>
          <w:rFonts w:ascii="Bradley Hand ITC" w:hAnsi="Bradley Hand ITC" w:cs="Bradley Hand ITC" w:eastAsia="Bradley Hand ITC"/>
          <w:b w:val="0"/>
          <w:bCs w:val="0"/>
          <w:spacing w:val="20"/>
          <w:w w:val="100"/>
          <w:sz w:val="32"/>
          <w:szCs w:val="32"/>
        </w:rPr>
        <w:t> </w:t>
      </w:r>
      <w:r>
        <w:rPr>
          <w:rFonts w:ascii="Bradley Hand ITC" w:hAnsi="Bradley Hand ITC" w:cs="Bradley Hand ITC" w:eastAsia="Bradley Hand ITC"/>
          <w:b w:val="0"/>
          <w:bCs w:val="0"/>
          <w:spacing w:val="19"/>
          <w:w w:val="100"/>
          <w:sz w:val="32"/>
          <w:szCs w:val="32"/>
        </w:rPr>
        <w:t>c</w:t>
      </w:r>
      <w:r>
        <w:rPr>
          <w:rFonts w:ascii="Bradley Hand ITC" w:hAnsi="Bradley Hand ITC" w:cs="Bradley Hand ITC" w:eastAsia="Bradley Hand ITC"/>
          <w:b w:val="0"/>
          <w:bCs w:val="0"/>
          <w:spacing w:val="20"/>
          <w:w w:val="100"/>
          <w:sz w:val="32"/>
          <w:szCs w:val="32"/>
        </w:rPr>
        <w:t>o</w:t>
      </w:r>
      <w:r>
        <w:rPr>
          <w:rFonts w:ascii="Bradley Hand ITC" w:hAnsi="Bradley Hand ITC" w:cs="Bradley Hand ITC" w:eastAsia="Bradley Hand ITC"/>
          <w:b w:val="0"/>
          <w:bCs w:val="0"/>
          <w:spacing w:val="19"/>
          <w:w w:val="100"/>
          <w:sz w:val="32"/>
          <w:szCs w:val="32"/>
        </w:rPr>
        <w:t>n</w:t>
      </w:r>
      <w:r>
        <w:rPr>
          <w:rFonts w:ascii="Bradley Hand ITC" w:hAnsi="Bradley Hand ITC" w:cs="Bradley Hand ITC" w:eastAsia="Bradley Hand ITC"/>
          <w:b w:val="0"/>
          <w:bCs w:val="0"/>
          <w:spacing w:val="21"/>
          <w:w w:val="100"/>
          <w:sz w:val="32"/>
          <w:szCs w:val="32"/>
        </w:rPr>
        <w:t>c</w:t>
      </w:r>
      <w:r>
        <w:rPr>
          <w:rFonts w:ascii="Bradley Hand ITC" w:hAnsi="Bradley Hand ITC" w:cs="Bradley Hand ITC" w:eastAsia="Bradley Hand ITC"/>
          <w:b w:val="0"/>
          <w:bCs w:val="0"/>
          <w:spacing w:val="20"/>
          <w:w w:val="100"/>
          <w:sz w:val="32"/>
          <w:szCs w:val="32"/>
        </w:rPr>
        <w:t>l</w:t>
      </w:r>
      <w:r>
        <w:rPr>
          <w:rFonts w:ascii="Bradley Hand ITC" w:hAnsi="Bradley Hand ITC" w:cs="Bradley Hand ITC" w:eastAsia="Bradley Hand ITC"/>
          <w:b w:val="0"/>
          <w:bCs w:val="0"/>
          <w:spacing w:val="19"/>
          <w:w w:val="100"/>
          <w:sz w:val="32"/>
          <w:szCs w:val="32"/>
        </w:rPr>
        <w:t>u</w:t>
      </w:r>
      <w:r>
        <w:rPr>
          <w:rFonts w:ascii="Bradley Hand ITC" w:hAnsi="Bradley Hand ITC" w:cs="Bradley Hand ITC" w:eastAsia="Bradley Hand ITC"/>
          <w:b w:val="0"/>
          <w:bCs w:val="0"/>
          <w:spacing w:val="21"/>
          <w:w w:val="100"/>
          <w:sz w:val="32"/>
          <w:szCs w:val="32"/>
        </w:rPr>
        <w:t>s</w:t>
      </w:r>
      <w:r>
        <w:rPr>
          <w:rFonts w:ascii="Bradley Hand ITC" w:hAnsi="Bradley Hand ITC" w:cs="Bradley Hand ITC" w:eastAsia="Bradley Hand ITC"/>
          <w:b w:val="0"/>
          <w:bCs w:val="0"/>
          <w:spacing w:val="20"/>
          <w:w w:val="100"/>
          <w:sz w:val="32"/>
          <w:szCs w:val="32"/>
        </w:rPr>
        <w:t>i</w:t>
      </w:r>
      <w:r>
        <w:rPr>
          <w:rFonts w:ascii="Bradley Hand ITC" w:hAnsi="Bradley Hand ITC" w:cs="Bradley Hand ITC" w:eastAsia="Bradley Hand ITC"/>
          <w:b w:val="0"/>
          <w:bCs w:val="0"/>
          <w:spacing w:val="18"/>
          <w:w w:val="100"/>
          <w:sz w:val="32"/>
          <w:szCs w:val="32"/>
        </w:rPr>
        <w:t>ó</w:t>
      </w:r>
      <w:r>
        <w:rPr>
          <w:rFonts w:ascii="Bradley Hand ITC" w:hAnsi="Bradley Hand ITC" w:cs="Bradley Hand ITC" w:eastAsia="Bradley Hand ITC"/>
          <w:b w:val="0"/>
          <w:bCs w:val="0"/>
          <w:spacing w:val="21"/>
          <w:w w:val="100"/>
          <w:sz w:val="32"/>
          <w:szCs w:val="32"/>
        </w:rPr>
        <w:t>n</w:t>
      </w:r>
      <w:r>
        <w:rPr>
          <w:rFonts w:ascii="Bradley Hand ITC" w:hAnsi="Bradley Hand ITC" w:cs="Bradley Hand ITC" w:eastAsia="Bradley Hand ITC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Bradley Hand ITC" w:hAnsi="Bradley Hand ITC" w:cs="Bradley Hand ITC" w:eastAsia="Bradley Hand ITC"/>
          <w:b w:val="0"/>
          <w:bCs w:val="0"/>
          <w:spacing w:val="0"/>
          <w:w w:val="100"/>
          <w:sz w:val="32"/>
          <w:szCs w:val="3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84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40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TIVO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2"/>
        <w:ind w:left="92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41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IÓN</w:t>
      </w:r>
      <w:r>
        <w:rPr>
          <w:rFonts w:ascii="Arial" w:hAnsi="Arial" w:cs="Arial" w:eastAsia="Arial"/>
          <w:b w:val="0"/>
          <w:bCs w:val="0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2"/>
        <w:ind w:left="131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42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IZ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es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17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43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IÓN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es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21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09.440002pt;margin-top:-114.942131pt;width:410.88pt;height:101.88pt;mso-position-horizontal-relative:page;mso-position-vertical-relative:paragraph;z-index:-1637" coordorigin="2189,-2299" coordsize="8218,2038">
            <v:shape style="position:absolute;left:2189;top:-2299;width:8218;height:2038" type="#_x0000_t75">
              <v:imagedata r:id="rId124" o:title=""/>
            </v:shape>
            <v:shape style="position:absolute;left:2198;top:-2217;width:8198;height:1874" type="#_x0000_t75">
              <v:imagedata r:id="rId125" o:title=""/>
            </v:shape>
            <v:group style="position:absolute;left:2234;top:-2253;width:8040;height:1860" coordorigin="2234,-2253" coordsize="8040,1860">
              <v:shape style="position:absolute;left:2234;top:-2253;width:8040;height:1860" coordorigin="2234,-2253" coordsize="8040,1860" path="m2234,-393l10274,-393,10274,-2253,2234,-2253,2234,-393xe" filled="t" fillcolor="#FFFF00" stroked="f">
                <v:path arrowok="t"/>
                <v:fill type="solid"/>
              </v:shape>
            </v:group>
            <v:group style="position:absolute;left:2234;top:-2253;width:8040;height:1860" coordorigin="2234,-2253" coordsize="8040,1860">
              <v:shape style="position:absolute;left:2234;top:-2253;width:8040;height:1860" coordorigin="2234,-2253" coordsize="8040,1860" path="m2234,-393l10274,-393,10274,-2253,2234,-2253,2234,-393xe" filled="f" stroked="t" strokeweight=".5pt" strokecolor="#000000">
                <v:path arrowok="t"/>
              </v:shape>
              <v:shape style="position:absolute;left:2239;top:-2176;width:8030;height:1706" type="#_x0000_t75">
                <v:imagedata r:id="rId126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44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20" w:bottom="280" w:left="620" w:right="1720"/>
        </w:sectPr>
      </w:pPr>
    </w:p>
    <w:p>
      <w:pPr>
        <w:pStyle w:val="BodyText"/>
        <w:numPr>
          <w:ilvl w:val="1"/>
          <w:numId w:val="2"/>
        </w:numPr>
        <w:tabs>
          <w:tab w:pos="1240" w:val="left" w:leader="none"/>
        </w:tabs>
        <w:spacing w:line="275" w:lineRule="auto" w:before="78"/>
        <w:ind w:left="1240" w:right="112" w:hanging="721"/>
        <w:jc w:val="left"/>
        <w:rPr>
          <w:rFonts w:ascii="Arial" w:hAnsi="Arial" w:cs="Arial" w:eastAsia="Arial"/>
        </w:rPr>
      </w:pPr>
      <w:r>
        <w:rPr/>
        <w:pict>
          <v:group style="position:absolute;margin-left:27.24pt;margin-top:57.875885pt;width:484.86pt;height:221.9pt;mso-position-horizontal-relative:page;mso-position-vertical-relative:paragraph;z-index:-1634" coordorigin="545,1158" coordsize="9697,4438">
            <v:shape style="position:absolute;left:1963;top:1158;width:6024;height:607" type="#_x0000_t75">
              <v:imagedata r:id="rId127" o:title=""/>
            </v:shape>
            <v:shape style="position:absolute;left:1963;top:1530;width:7308;height:607" type="#_x0000_t75">
              <v:imagedata r:id="rId128" o:title=""/>
            </v:shape>
            <v:shape style="position:absolute;left:2122;top:1530;width:7320;height:607" type="#_x0000_t75">
              <v:imagedata r:id="rId129" o:title=""/>
            </v:shape>
            <v:shape style="position:absolute;left:1963;top:1904;width:542;height:607" type="#_x0000_t75">
              <v:imagedata r:id="rId130" o:title=""/>
            </v:shape>
            <v:shape style="position:absolute;left:545;top:2266;width:578;height:614" type="#_x0000_t75">
              <v:imagedata r:id="rId131" o:title=""/>
            </v:shape>
            <v:group style="position:absolute;left:652;top:2426;width:9570;height:3150" coordorigin="652,2426" coordsize="9570,3150">
              <v:shape style="position:absolute;left:652;top:2426;width:9570;height:3150" coordorigin="652,2426" coordsize="9570,3150" path="m9697,2426l1177,2426,1134,2427,1051,2441,973,2467,900,2504,835,2552,778,2609,731,2674,693,2746,667,2824,654,2907,652,2951,652,5051,659,5136,679,5216,711,5292,753,5361,806,5422,867,5474,936,5517,1011,5549,1092,5569,1177,5576,9697,5576,9782,5569,9863,5549,9938,5517,10007,5474,10068,5422,10121,5361,10163,5292,10195,5216,10215,5136,10222,5051,10222,2951,10215,2865,10195,2785,10163,2709,10121,2640,10068,2579,10007,2527,9938,2484,9863,2452,9782,2432,9697,2426xe" filled="t" fillcolor="#EBF0DE" stroked="f">
                <v:path arrowok="t"/>
                <v:fill type="solid"/>
              </v:shape>
            </v:group>
            <v:group style="position:absolute;left:652;top:2426;width:9570;height:3150" coordorigin="652,2426" coordsize="9570,3150">
              <v:shape style="position:absolute;left:652;top:2426;width:9570;height:3150" coordorigin="652,2426" coordsize="9570,3150" path="m652,2951l659,2865,679,2785,711,2709,753,2640,806,2579,867,2527,936,2484,1011,2452,1092,2432,1177,2426,9697,2426,9782,2432,9863,2452,9938,2484,10007,2527,10068,2579,10121,2640,10163,2709,10195,2785,10215,2865,10222,2951,10222,5051,10215,5136,10195,5216,10163,5292,10121,5361,10068,5422,10007,5474,9938,5517,9863,5549,9782,5569,9697,5576,1177,5576,1092,5569,1011,5549,936,5517,867,5474,806,5422,753,5361,711,5292,679,5216,659,5136,652,5051,652,2951xe" filled="f" stroked="t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.639999pt;margin-top:530.159973pt;width:497.28pt;height:161.28pt;mso-position-horizontal-relative:page;mso-position-vertical-relative:page;z-index:-1632" coordorigin="353,10603" coordsize="9946,3226">
            <v:shape style="position:absolute;left:1178;top:13140;width:2040;height:689" type="#_x0000_t75">
              <v:imagedata r:id="rId132" o:title=""/>
            </v:shape>
            <v:shape style="position:absolute;left:1254;top:13183;width:1890;height:540" type="#_x0000_t75">
              <v:imagedata r:id="rId133" o:title=""/>
            </v:shape>
            <v:group style="position:absolute;left:1254;top:13183;width:1890;height:540" coordorigin="1254,13183" coordsize="1890,540">
              <v:shape style="position:absolute;left:1254;top:13183;width:1890;height:540" coordorigin="1254,13183" coordsize="1890,540" path="m1254,13273l1278,13212,1336,13183,3054,13183,3077,13185,3129,13223,3144,13633,3141,13655,3104,13707,1344,13723,1321,13720,1269,13682,1254,13273xe" filled="f" stroked="t" strokeweight=".75pt" strokecolor="#F69240">
                <v:path arrowok="t"/>
              </v:shape>
              <v:shape style="position:absolute;left:3691;top:11359;width:3516;height:1068" type="#_x0000_t75">
                <v:imagedata r:id="rId134" o:title=""/>
              </v:shape>
              <v:shape style="position:absolute;left:3767;top:11402;width:3365;height:920" type="#_x0000_t75">
                <v:imagedata r:id="rId135" o:title=""/>
              </v:shape>
            </v:group>
            <v:group style="position:absolute;left:3767;top:11402;width:3365;height:920" coordorigin="3767,11402" coordsize="3365,920">
              <v:shape style="position:absolute;left:3767;top:11402;width:3365;height:920" coordorigin="3767,11402" coordsize="3365,920" path="m3767,11555l3782,11490,3821,11438,3879,11407,6979,11402,7002,11404,7063,11427,7109,11473,7131,11536,7132,12168,7130,12191,7107,12253,7060,12298,6998,12321,3920,12322,3897,12320,3836,12296,3791,12250,3768,12188,3767,11555xe" filled="f" stroked="t" strokeweight=".75pt" strokecolor="#F69240">
                <v:path arrowok="t"/>
              </v:shape>
              <v:shape style="position:absolute;left:8258;top:11126;width:2040;height:691" type="#_x0000_t75">
                <v:imagedata r:id="rId136" o:title=""/>
              </v:shape>
              <v:shape style="position:absolute;left:8334;top:11171;width:1890;height:540" type="#_x0000_t75">
                <v:imagedata r:id="rId137" o:title=""/>
              </v:shape>
            </v:group>
            <v:group style="position:absolute;left:8334;top:11171;width:1890;height:540" coordorigin="8334,11171" coordsize="1890,540">
              <v:shape style="position:absolute;left:8334;top:11171;width:1890;height:540" coordorigin="8334,11171" coordsize="1890,540" path="m8334,11261l8358,11200,8416,11171,10134,11171,10157,11173,10209,11211,10224,11621,10221,11643,10184,11695,8424,11711,8401,11708,8349,11670,8334,11261xe" filled="f" stroked="t" strokeweight=".75pt" strokecolor="#F69240">
                <v:path arrowok="t"/>
              </v:shape>
            </v:group>
            <v:group style="position:absolute;left:7104;top:11474;width:1230;height:261" coordorigin="7104,11474" coordsize="1230,261">
              <v:shape style="position:absolute;left:7104;top:11474;width:1230;height:261" coordorigin="7104,11474" coordsize="1230,261" path="m7698,11636l7633,11654,7565,11664,7503,11671,7432,11678,7274,11687,7104,11690,7104,11735,7219,11734,7384,11726,7484,11719,7551,11711,7626,11701,7695,11685,7722,11674,7723,11674,7729,11669,7730,11668,7731,11667,7732,11666,7735,11663,7737,11660,7739,11658,7739,11657,7736,11657,7737,11656,7738,11655,7742,11648,7755,11648,7766,11645,7777,11642,7778,11642,7696,11642,7697,11639,7698,11637,7698,11637,7698,11636,7698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96,11555l8289,11555,8290,11600,8277,11600,8220,11602,8204,11602,8146,11636,8133,11644,8129,11658,8136,11669,8142,11679,8156,11683,8166,11677,8334,11578,8296,115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7,11656,7736,11657,7738,11656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6l7736,11657,7739,11657,7737,11657,7738,1165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8,11656,7737,11657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4l7738,11655,7738,11655,7737,11657,7739,11657,7740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8,11655,7738,11656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7,1165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7,11656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7,11655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9,11655l7738,11655,7738,11655,7739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3l7738,11655,7738,11655,7739,11655,7740,1165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8,11655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2,11648l7738,11655,7740,11653,7740,11653,7741,11651,7742,1164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4l7739,11655,7738,11655,7740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4l7738,11655,7740,11654,7740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3l7740,11653,7739,11655,7740,11654,7740,1165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1,11654l7740,11654,7740,11654,7740,11654,7741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55,11648l7742,11648,7741,11651,7740,11654,7740,11654,7741,11654,7743,11652,7749,11650,7755,1164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8,11636,7697,11639,7696,11642,7699,11637,7698,11637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815,11635l7701,11635,7700,11635,7696,11642,7778,11642,7790,11639,7804,11637,7815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700,11635,7698,11637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8,11637,7699,11637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698,11636l7698,11637,7698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698,11636l7698,11637,7698,11637,7698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9,11636,7698,11636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699,11636l7698,11636,7699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08,11557l8054,11564,7931,11574,7847,11584,7780,11595,7722,11613,7716,11616,7715,11616,7714,11617,7713,11618,7709,11621,7708,11622,7707,11623,7706,11624,7703,11627,7701,11630,7699,11633,7698,11636,7699,11636,7700,11635,7701,11634,7702,11634,7702,11633,7822,11633,7836,11631,7958,11616,8057,11609,8164,11603,8204,11602,8245,11578,8208,11557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9,11636,7700,11635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700,11635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1,11634l7700,11635,7700,11635,7700,11635,7701,1163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1,11635l7700,11635,7701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2,11633l7701,11634,7700,11635,7702,1163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822,11633l7702,11633,7700,11635,7701,11635,7815,11635,7819,11634,7822,1163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1,11634l7700,11635,7701,11634,7701,1163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2,11634l7701,11634,7701,11634,7702,1163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45,11578l8204,11602,8220,11602,8277,11600,8290,11600,8290,11597,8278,11597,8245,1157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78,11558l8245,11578,8278,11597,8278,1155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89,11558l8278,11558,8278,11597,8290,11597,8289,1155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89,11555l8276,11555,8219,11557,8208,11557,8245,11578,8278,11558,8289,11558,8289,115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155,11474l8141,11478,8128,11499,8132,11513,8208,11557,8219,11557,8276,11555,8296,11555,8155,11474xe" filled="t" fillcolor="#497DBA" stroked="f">
                <v:path arrowok="t"/>
                <v:fill type="solid"/>
              </v:shape>
              <v:shape style="position:absolute;left:7435;top:12720;width:2038;height:689" type="#_x0000_t75">
                <v:imagedata r:id="rId138" o:title=""/>
              </v:shape>
              <v:shape style="position:absolute;left:7509;top:12763;width:1890;height:540" type="#_x0000_t75">
                <v:imagedata r:id="rId139" o:title=""/>
              </v:shape>
            </v:group>
            <v:group style="position:absolute;left:7509;top:12763;width:1890;height:540" coordorigin="7509,12763" coordsize="1890,540">
              <v:shape style="position:absolute;left:7509;top:12763;width:1890;height:540" coordorigin="7509,12763" coordsize="1890,540" path="m7509,12853l7533,12792,7591,12763,9309,12763,9332,12765,9384,12803,9399,13213,9396,13235,9359,13287,7599,13303,7576,13300,7524,13262,7509,12853xe" filled="f" stroked="t" strokeweight=".75pt" strokecolor="#F69240">
                <v:path arrowok="t"/>
              </v:shape>
            </v:group>
            <v:group style="position:absolute;left:7231;top:12086;width:1124;height:755" coordorigin="7231,12086" coordsize="1124,755">
              <v:shape style="position:absolute;left:7231;top:12086;width:1124;height:755" coordorigin="7231,12086" coordsize="1124,755" path="m8235,12756l8151,12802,8146,12816,8158,12838,8172,12842,8315,12764,8308,12764,8299,12764,8246,12758,8235,12756xe" filled="t" fillcolor="#497DBA" stroked="f">
                <v:path arrowok="t"/>
                <v:fill type="solid"/>
              </v:shape>
              <v:shape style="position:absolute;left:7231;top:12086;width:1124;height:755" coordorigin="7231,12086" coordsize="1124,755" path="m8265,12740l8235,12756,8246,12758,8299,12764,8308,12764,8309,12761,8298,12761,8265,12740xe" filled="t" fillcolor="#497DBA" stroked="f">
                <v:path arrowok="t"/>
                <v:fill type="solid"/>
              </v:shape>
              <v:shape style="position:absolute;left:7231;top:12086;width:1124;height:755" coordorigin="7231,12086" coordsize="1124,755" path="m8178,12633l8165,12636,8158,12647,8151,12657,8211,12707,8304,12719,8311,12719,8308,12764,8315,12764,8354,12743,8178,12633xe" filled="t" fillcolor="#497DBA" stroked="f">
                <v:path arrowok="t"/>
                <v:fill type="solid"/>
              </v:shape>
              <v:shape style="position:absolute;left:7231;top:12086;width:1124;height:755" coordorigin="7231,12086" coordsize="1124,755" path="m8299,12722l8265,12740,8298,12761,8299,12722xe" filled="t" fillcolor="#497DBA" stroked="f">
                <v:path arrowok="t"/>
                <v:fill type="solid"/>
              </v:shape>
              <v:shape style="position:absolute;left:7231;top:12086;width:1124;height:755" coordorigin="7231,12086" coordsize="1124,755" path="m8311,12722l8299,12722,8298,12761,8309,12761,8311,12722xe" filled="t" fillcolor="#497DBA" stroked="f">
                <v:path arrowok="t"/>
                <v:fill type="solid"/>
              </v:shape>
              <v:shape style="position:absolute;left:7231;top:12086;width:1124;height:755" coordorigin="7231,12086" coordsize="1124,755" path="m7231,12086l7231,12131,7257,12132,7283,12133,7383,12147,7479,12172,7567,12207,7625,12239,7675,12274,7727,12324,7760,12376,7770,12427,7771,12442,7792,12509,7836,12571,7882,12613,7936,12651,7999,12685,8092,12722,8193,12749,8235,12756,8265,12740,8211,12707,8203,12705,8154,12694,8062,12664,7979,12624,7926,12591,7870,12541,7832,12490,7815,12425,7814,12407,7793,12341,7748,12280,7703,12238,7648,12200,7585,12166,7492,12129,7391,12102,7285,12088,7258,12087,7231,12086xe" filled="t" fillcolor="#497DBA" stroked="f">
                <v:path arrowok="t"/>
                <v:fill type="solid"/>
              </v:shape>
              <v:shape style="position:absolute;left:7231;top:12086;width:1124;height:755" coordorigin="7231,12086" coordsize="1124,755" path="m8211,12707l8265,12740,8299,12722,8311,12722,8311,12719,8304,12719,8253,12714,8211,12707xe" filled="t" fillcolor="#497DBA" stroked="f">
                <v:path arrowok="t"/>
                <v:fill type="solid"/>
              </v:shape>
            </v:group>
            <v:group style="position:absolute;left:3147;top:12300;width:1625;height:1520" coordorigin="3147,12300" coordsize="1625,1520">
              <v:shape style="position:absolute;left:3147;top:12300;width:1625;height:1520" coordorigin="3147,12300" coordsize="1625,1520" path="m3322,13611l3147,13722,3330,13820,3343,13816,3349,13805,3355,13794,3351,13780,3340,13774,3281,13743,3193,13743,3190,13698,3220,13695,3257,13691,3290,13685,3336,13656,3346,13649,3349,13635,3343,13625,3336,13614,3322,13611xe" filled="t" fillcolor="#497DBA" stroked="f">
                <v:path arrowok="t"/>
                <v:fill type="solid"/>
              </v:shape>
              <v:shape style="position:absolute;left:3147;top:12300;width:1625;height:1520" coordorigin="3147,12300" coordsize="1625,1520" path="m3290,13685l3257,13691,3220,13695,3190,13698,3193,13743,3226,13740,3232,13739,3204,13739,3202,13700,3265,13700,3290,13685xe" filled="t" fillcolor="#497DBA" stroked="f">
                <v:path arrowok="t"/>
                <v:fill type="solid"/>
              </v:shape>
              <v:shape style="position:absolute;left:3147;top:12300;width:1625;height:1520" coordorigin="3147,12300" coordsize="1625,1520" path="m3266,13735l3265,13735,3226,13740,3193,13743,3281,13743,3266,13735xe" filled="t" fillcolor="#497DBA" stroked="f">
                <v:path arrowok="t"/>
                <v:fill type="solid"/>
              </v:shape>
              <v:shape style="position:absolute;left:3147;top:12300;width:1625;height:1520" coordorigin="3147,12300" coordsize="1625,1520" path="m3202,13700l3204,13739,3236,13719,3202,13700xe" filled="t" fillcolor="#497DBA" stroked="f">
                <v:path arrowok="t"/>
                <v:fill type="solid"/>
              </v:shape>
              <v:shape style="position:absolute;left:3147;top:12300;width:1625;height:1520" coordorigin="3147,12300" coordsize="1625,1520" path="m3236,13719l3204,13739,3232,13739,3265,13735,3266,13735,3236,13719xe" filled="t" fillcolor="#497DBA" stroked="f">
                <v:path arrowok="t"/>
                <v:fill type="solid"/>
              </v:shape>
              <v:shape style="position:absolute;left:3147;top:12300;width:1625;height:1520" coordorigin="3147,12300" coordsize="1625,1520" path="m4770,12300l4693,12305,4616,12317,4539,12336,4465,12362,4393,12394,4324,12433,4259,12476,4198,12524,4142,12577,4092,12633,4047,12692,4009,12754,3979,12819,3956,12885,3942,12953,3937,13023,3935,13054,3932,13086,3919,13148,3898,13209,3869,13269,3834,13327,3792,13384,3743,13437,3690,13487,3632,13533,3570,13574,3505,13610,3436,13641,3366,13666,3293,13684,3290,13685,3236,13719,3266,13735,3304,13728,3342,13719,3417,13696,3490,13667,3561,13631,3628,13591,3691,13545,3749,13494,3802,13440,3850,13382,3891,13321,3926,13257,3952,13192,3971,13124,3980,13056,3983,12992,3986,12961,3999,12899,4020,12837,4048,12777,4084,12718,4126,12662,4174,12609,4227,12559,4285,12513,4347,12472,4413,12435,4481,12404,4551,12379,4624,12361,4697,12349,4772,12345,4770,12300xe" filled="t" fillcolor="#497DBA" stroked="f">
                <v:path arrowok="t"/>
                <v:fill type="solid"/>
              </v:shape>
              <v:shape style="position:absolute;left:3147;top:12300;width:1625;height:1520" coordorigin="3147,12300" coordsize="1625,1520" path="m3265,13700l3202,13700,3236,13719,3265,13700xe" filled="t" fillcolor="#497DBA" stroked="f">
                <v:path arrowok="t"/>
                <v:fill type="solid"/>
              </v:shape>
              <v:shape style="position:absolute;left:624;top:10603;width:2040;height:691" type="#_x0000_t75">
                <v:imagedata r:id="rId140" o:title=""/>
              </v:shape>
              <v:shape style="position:absolute;left:699;top:10648;width:1890;height:540" type="#_x0000_t75">
                <v:imagedata r:id="rId141" o:title=""/>
              </v:shape>
            </v:group>
            <v:group style="position:absolute;left:699;top:10648;width:1890;height:540" coordorigin="699,10648" coordsize="1890,540">
              <v:shape style="position:absolute;left:699;top:10648;width:1890;height:540" coordorigin="699,10648" coordsize="1890,540" path="m699,10738l723,10677,781,10648,2499,10648,2522,10650,2574,10688,2589,11098,2586,11120,2549,11172,789,11188,766,11185,714,11147,699,10738xe" filled="f" stroked="t" strokeweight=".75pt" strokecolor="#F69240">
                <v:path arrowok="t"/>
              </v:shape>
            </v:group>
            <v:group style="position:absolute;left:2559;top:10923;width:1215;height:812" coordorigin="2559,10923" coordsize="1215,812">
              <v:shape style="position:absolute;left:2559;top:10923;width:1215;height:812" coordorigin="2559,10923" coordsize="1215,812" path="m2678,11009l2648,11025,2701,11058,2723,11062,2775,11074,2875,11107,2965,11150,3022,11187,3071,11227,3117,11283,3140,11339,3144,11369,3145,11387,3168,11459,3201,11509,3247,11556,3303,11598,3391,11649,3491,11689,3601,11718,3686,11731,3773,11735,3773,11690,3745,11690,3717,11688,3608,11673,3504,11646,3409,11607,3346,11573,3292,11535,3247,11494,3207,11437,3189,11366,3188,11350,3165,11278,3131,11227,3086,11180,3030,11137,2943,11087,2842,11047,2733,11018,2678,11009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741,10923l2559,11023,2735,11132,2749,11129,2755,11118,2762,11108,2701,11058,2614,11047,2602,11046,2605,11001,2692,11001,2762,10963,2766,10949,2761,10938,2755,10927,2741,10923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05,11001l2602,11046,2614,11047,2641,11049,2669,11053,2701,11058,2678,11044,2614,11044,2615,11005,2649,11005,2647,11005,2618,11002,2605,11001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15,11005l2614,11044,2648,11025,2615,11005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48,11025l2614,11044,2678,11044,2648,11025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49,11005l2615,11005,2648,11025,2678,11009,2676,11008,2649,11005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92,11001l2605,11001,2618,11002,2647,11005,2676,11008,2678,11009,2692,11001xe" filled="t" fillcolor="#497DBA" stroked="f">
                <v:path arrowok="t"/>
                <v:fill type="solid"/>
              </v:shape>
              <v:shape style="position:absolute;left:353;top:12266;width:2040;height:691" type="#_x0000_t75">
                <v:imagedata r:id="rId142" o:title=""/>
              </v:shape>
              <v:shape style="position:absolute;left:428;top:12311;width:1890;height:540" type="#_x0000_t75">
                <v:imagedata r:id="rId143" o:title=""/>
              </v:shape>
            </v:group>
            <v:group style="position:absolute;left:428;top:12311;width:1890;height:540" coordorigin="428,12311" coordsize="1890,540">
              <v:shape style="position:absolute;left:428;top:12311;width:1890;height:540" coordorigin="428,12311" coordsize="1890,540" path="m428,12401l452,12340,510,12311,2228,12311,2251,12313,2303,12351,2318,12761,2315,12783,2278,12835,518,12851,495,12848,443,12810,428,12401xe" filled="f" stroked="t" strokeweight=".75pt" strokecolor="#F69240">
                <v:path arrowok="t"/>
              </v:shape>
            </v:group>
            <v:group style="position:absolute;left:2319;top:11975;width:1575;height:784" coordorigin="2319,11975" coordsize="1575,784">
              <v:shape style="position:absolute;left:2319;top:11975;width:1575;height:784" coordorigin="2319,11975" coordsize="1575,784" path="m2496,12550l2319,12658,2500,12759,2513,12755,2519,12744,2526,12733,2522,12720,2450,12679,2364,12679,2363,12634,2427,12631,2519,12589,2523,12575,2516,12564,2510,12553,2496,12550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53,12629l2427,12631,2391,12633,2363,12634,2364,12679,2394,12678,2428,12676,2375,12676,2375,12637,2439,12637,2453,12629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42,12675l2431,12676,2394,12678,2364,12679,2450,12679,2442,12675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375,12637l2375,12676,2408,12656,2375,12637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08,12656l2375,12676,2428,12676,2431,12676,2442,12675,2408,12656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894,11975l3819,11977,3745,11983,3672,11992,3601,12004,3532,12019,3466,12037,3403,12057,3344,12080,3265,12118,3197,12159,3143,12205,3105,12254,3085,12309,3085,12311,3083,12341,3050,12406,2990,12459,2927,12498,2851,12534,2795,12555,2735,12575,2670,12593,2603,12607,2534,12619,2463,12628,2453,12629,2408,12656,2442,12675,2469,12673,2542,12663,2613,12651,2682,12636,2748,12618,2811,12598,2869,12575,2949,12537,3017,12495,3071,12449,3109,12399,3129,12329,3130,12317,3130,12314,3130,12314,3132,12304,3137,12291,3174,12237,3223,12196,3286,12157,3361,12122,3417,12100,3478,12080,3542,12063,3609,12048,3678,12036,3749,12027,3821,12022,3894,12020,3894,11975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39,12637l2375,12637,2408,12656,2439,12637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130,12314l3130,12317,3130,12316,3130,12314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130,12316l3130,12317,3130,12316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130,12314l3130,12314,3130,12316,3130,12314xe" filled="t" fillcolor="#497DBA" stroked="f">
                <v:path arrowok="t"/>
                <v:fill type="solid"/>
              </v:shape>
            </v:group>
            <v:group style="position:absolute;left:4989;top:10757;width:375;height:645" coordorigin="4989,10757" coordsize="375,645">
              <v:shape style="position:absolute;left:4989;top:10757;width:375;height:645" coordorigin="4989,10757" coordsize="375,645" path="m5364,11214l4989,11214,5176,11402,5364,11214xe" filled="t" fillcolor="#4F81BC" stroked="f">
                <v:path arrowok="t"/>
                <v:fill type="solid"/>
              </v:shape>
              <v:shape style="position:absolute;left:4989;top:10757;width:375;height:645" coordorigin="4989,10757" coordsize="375,645" path="m5270,10757l5083,10757,5083,11214,5270,11214,5270,10757xe" filled="t" fillcolor="#4F81BC" stroked="f">
                <v:path arrowok="t"/>
                <v:fill type="solid"/>
              </v:shape>
            </v:group>
            <v:group style="position:absolute;left:4989;top:10757;width:375;height:645" coordorigin="4989,10757" coordsize="375,645">
              <v:shape style="position:absolute;left:4989;top:10757;width:375;height:645" coordorigin="4989,10757" coordsize="375,645" path="m4989,11214l5083,11214,5083,10757,5270,10757,5270,11214,5364,11214,5176,11402,4989,11214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</w:rPr>
        <w:t>INST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CIÓN.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pri</w:t>
      </w:r>
      <w:r>
        <w:rPr>
          <w:rFonts w:ascii="Arial" w:hAnsi="Arial" w:cs="Arial" w:eastAsia="Arial"/>
          <w:b/>
          <w:bCs/>
          <w:spacing w:val="-3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cipios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y</w:t>
      </w:r>
      <w:r>
        <w:rPr>
          <w:rFonts w:ascii="Arial" w:hAnsi="Arial" w:cs="Arial" w:eastAsia="Arial"/>
          <w:b/>
          <w:bCs/>
          <w:spacing w:val="-6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técnica</w:t>
      </w:r>
      <w:r>
        <w:rPr>
          <w:rFonts w:ascii="Arial" w:hAnsi="Arial" w:cs="Arial" w:eastAsia="Arial"/>
          <w:b/>
          <w:bCs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perte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apa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pla</w:t>
      </w:r>
      <w:r>
        <w:rPr>
          <w:rFonts w:ascii="Arial" w:hAnsi="Arial" w:cs="Arial" w:eastAsia="Arial"/>
          <w:b/>
          <w:bCs/>
          <w:spacing w:val="-3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ción.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pó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unid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inistración”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urdes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unch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ión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uie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3"/>
        <w:tabs>
          <w:tab w:pos="7080" w:val="right" w:leader="none"/>
        </w:tabs>
        <w:spacing w:before="65"/>
        <w:ind w:left="1576" w:right="0"/>
        <w:jc w:val="left"/>
        <w:rPr>
          <w:u w:val="none"/>
        </w:rPr>
      </w:pPr>
      <w:r>
        <w:rPr>
          <w:b w:val="0"/>
          <w:bCs w:val="0"/>
          <w:color w:val="212121"/>
          <w:spacing w:val="0"/>
          <w:w w:val="100"/>
          <w:u w:val="none"/>
        </w:rPr>
        <w:t>proc</w:t>
      </w:r>
      <w:r>
        <w:rPr>
          <w:b w:val="0"/>
          <w:bCs w:val="0"/>
          <w:color w:val="212121"/>
          <w:spacing w:val="-3"/>
          <w:w w:val="100"/>
          <w:u w:val="none"/>
        </w:rPr>
        <w:t>e</w:t>
      </w:r>
      <w:r>
        <w:rPr>
          <w:b w:val="0"/>
          <w:bCs w:val="0"/>
          <w:color w:val="212121"/>
          <w:spacing w:val="0"/>
          <w:w w:val="100"/>
          <w:u w:val="none"/>
        </w:rPr>
        <w:t>so</w:t>
      </w:r>
      <w:r>
        <w:rPr>
          <w:b w:val="0"/>
          <w:bCs w:val="0"/>
          <w:color w:val="212121"/>
          <w:spacing w:val="-1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ad</w:t>
      </w:r>
      <w:r>
        <w:rPr>
          <w:b w:val="0"/>
          <w:bCs w:val="0"/>
          <w:color w:val="212121"/>
          <w:spacing w:val="-2"/>
          <w:w w:val="100"/>
          <w:u w:val="none"/>
        </w:rPr>
        <w:t>m</w:t>
      </w:r>
      <w:r>
        <w:rPr>
          <w:b w:val="0"/>
          <w:bCs w:val="0"/>
          <w:color w:val="212121"/>
          <w:spacing w:val="0"/>
          <w:w w:val="100"/>
          <w:u w:val="none"/>
        </w:rPr>
        <w:t>ini</w:t>
      </w:r>
      <w:r>
        <w:rPr>
          <w:b w:val="0"/>
          <w:bCs w:val="0"/>
          <w:color w:val="212121"/>
          <w:spacing w:val="-2"/>
          <w:w w:val="100"/>
          <w:u w:val="none"/>
        </w:rPr>
        <w:t>s</w:t>
      </w:r>
      <w:r>
        <w:rPr>
          <w:b w:val="0"/>
          <w:bCs w:val="0"/>
          <w:color w:val="212121"/>
          <w:spacing w:val="0"/>
          <w:w w:val="100"/>
          <w:u w:val="none"/>
        </w:rPr>
        <w:t>tr</w:t>
      </w:r>
      <w:r>
        <w:rPr>
          <w:b w:val="0"/>
          <w:bCs w:val="0"/>
          <w:color w:val="212121"/>
          <w:spacing w:val="-3"/>
          <w:w w:val="100"/>
          <w:u w:val="none"/>
        </w:rPr>
        <w:t>a</w:t>
      </w:r>
      <w:r>
        <w:rPr>
          <w:b w:val="0"/>
          <w:bCs w:val="0"/>
          <w:color w:val="212121"/>
          <w:spacing w:val="-2"/>
          <w:w w:val="100"/>
          <w:u w:val="none"/>
        </w:rPr>
        <w:t>t</w:t>
      </w:r>
      <w:r>
        <w:rPr>
          <w:b w:val="0"/>
          <w:bCs w:val="0"/>
          <w:color w:val="212121"/>
          <w:spacing w:val="0"/>
          <w:w w:val="100"/>
          <w:u w:val="none"/>
        </w:rPr>
        <w:t>i</w:t>
      </w:r>
      <w:r>
        <w:rPr>
          <w:b w:val="0"/>
          <w:bCs w:val="0"/>
          <w:color w:val="212121"/>
          <w:spacing w:val="-4"/>
          <w:w w:val="100"/>
          <w:u w:val="none"/>
        </w:rPr>
        <w:t>v</w:t>
      </w:r>
      <w:r>
        <w:rPr>
          <w:b w:val="0"/>
          <w:bCs w:val="0"/>
          <w:color w:val="212121"/>
          <w:spacing w:val="0"/>
          <w:w w:val="100"/>
          <w:u w:val="none"/>
        </w:rPr>
        <w:t>o</w:t>
      </w:r>
      <w:r>
        <w:rPr>
          <w:b w:val="0"/>
          <w:bCs w:val="0"/>
          <w:color w:val="212121"/>
          <w:spacing w:val="0"/>
          <w:w w:val="100"/>
          <w:u w:val="none"/>
        </w:rPr>
        <w:tab/>
      </w:r>
      <w:r>
        <w:rPr>
          <w:b w:val="0"/>
          <w:bCs w:val="0"/>
          <w:color w:val="212121"/>
          <w:spacing w:val="0"/>
          <w:w w:val="100"/>
          <w:u w:val="none"/>
        </w:rPr>
        <w:t>9:58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0"/>
        <w:ind w:left="157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000FF"/>
          <w:sz w:val="28"/>
          <w:szCs w:val="28"/>
        </w:rPr>
      </w:r>
      <w:hyperlink r:id="rId57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p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: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56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y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b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6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a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?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v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=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7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_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j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45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-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8"/>
            <w:szCs w:val="28"/>
            <w:u w:val="none"/>
          </w:rPr>
        </w:r>
      </w:hyperlink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2533" w:val="left" w:leader="none"/>
          <w:tab w:pos="3241" w:val="left" w:leader="none"/>
          <w:tab w:pos="4658" w:val="left" w:leader="none"/>
          <w:tab w:pos="6074" w:val="left" w:leader="none"/>
          <w:tab w:pos="6782" w:val="left" w:leader="none"/>
          <w:tab w:pos="7490" w:val="left" w:leader="none"/>
        </w:tabs>
        <w:spacing w:line="276" w:lineRule="auto"/>
        <w:ind w:left="409" w:right="191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0"/>
          <w:w w:val="100"/>
        </w:rPr>
        <w:t>PARID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D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5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TO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DAD</w:t>
      </w:r>
      <w:r>
        <w:rPr>
          <w:rFonts w:ascii="Calibri" w:hAnsi="Calibri" w:cs="Calibri" w:eastAsia="Calibri"/>
          <w:spacing w:val="5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Y</w:t>
      </w:r>
      <w:r>
        <w:rPr>
          <w:rFonts w:ascii="Calibri" w:hAnsi="Calibri" w:cs="Calibri" w:eastAsia="Calibri"/>
          <w:spacing w:val="-3"/>
          <w:w w:val="100"/>
        </w:rPr>
        <w:t> 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ES</w:t>
      </w:r>
      <w:r>
        <w:rPr>
          <w:rFonts w:ascii="Calibri" w:hAnsi="Calibri" w:cs="Calibri" w:eastAsia="Calibri"/>
          <w:spacing w:val="-1"/>
          <w:w w:val="100"/>
        </w:rPr>
        <w:t>P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NSAB</w:t>
      </w:r>
      <w:r>
        <w:rPr>
          <w:rFonts w:ascii="Calibri" w:hAnsi="Calibri" w:cs="Calibri" w:eastAsia="Calibri"/>
          <w:spacing w:val="1"/>
          <w:w w:val="100"/>
        </w:rPr>
        <w:t>I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DAD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UNID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COO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DIN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-3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99"/>
        </w:rPr>
        <w:t> </w:t>
      </w:r>
      <w:r>
        <w:rPr>
          <w:rFonts w:ascii="Calibri" w:hAnsi="Calibri" w:cs="Calibri" w:eastAsia="Calibri"/>
          <w:spacing w:val="0"/>
          <w:w w:val="100"/>
        </w:rPr>
        <w:t>DIFU</w:t>
      </w:r>
      <w:r>
        <w:rPr>
          <w:rFonts w:ascii="Calibri" w:hAnsi="Calibri" w:cs="Calibri" w:eastAsia="Calibri"/>
          <w:spacing w:val="-2"/>
          <w:w w:val="100"/>
        </w:rPr>
        <w:t>S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P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POSI</w:t>
      </w:r>
      <w:r>
        <w:rPr>
          <w:rFonts w:ascii="Calibri" w:hAnsi="Calibri" w:cs="Calibri" w:eastAsia="Calibri"/>
          <w:spacing w:val="1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S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FA</w:t>
      </w:r>
      <w:r>
        <w:rPr>
          <w:rFonts w:ascii="Calibri" w:hAnsi="Calibri" w:cs="Calibri" w:eastAsia="Calibri"/>
          <w:spacing w:val="0"/>
          <w:w w:val="100"/>
        </w:rPr>
        <w:t>C</w:t>
      </w:r>
      <w:r>
        <w:rPr>
          <w:rFonts w:ascii="Calibri" w:hAnsi="Calibri" w:cs="Calibri" w:eastAsia="Calibri"/>
          <w:spacing w:val="1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-3"/>
          <w:w w:val="100"/>
        </w:rPr>
        <w:t>B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DAD</w:t>
      </w:r>
      <w:r>
        <w:rPr>
          <w:rFonts w:ascii="Calibri" w:hAnsi="Calibri" w:cs="Calibri" w:eastAsia="Calibri"/>
          <w:spacing w:val="0"/>
          <w:w w:val="100"/>
        </w:rPr>
        <w:tab/>
        <w:tab/>
      </w:r>
      <w:r>
        <w:rPr>
          <w:rFonts w:ascii="Calibri" w:hAnsi="Calibri" w:cs="Calibri" w:eastAsia="Calibri"/>
          <w:spacing w:val="0"/>
          <w:w w:val="100"/>
        </w:rPr>
        <w:t>ES</w:t>
      </w:r>
      <w:r>
        <w:rPr>
          <w:rFonts w:ascii="Calibri" w:hAnsi="Calibri" w:cs="Calibri" w:eastAsia="Calibri"/>
          <w:spacing w:val="-2"/>
          <w:w w:val="100"/>
        </w:rPr>
        <w:t>P</w:t>
      </w:r>
      <w:r>
        <w:rPr>
          <w:rFonts w:ascii="Calibri" w:hAnsi="Calibri" w:cs="Calibri" w:eastAsia="Calibri"/>
          <w:spacing w:val="0"/>
          <w:w w:val="100"/>
        </w:rPr>
        <w:t>EC</w:t>
      </w:r>
      <w:r>
        <w:rPr>
          <w:rFonts w:ascii="Calibri" w:hAnsi="Calibri" w:cs="Calibri" w:eastAsia="Calibri"/>
          <w:spacing w:val="0"/>
          <w:w w:val="100"/>
        </w:rPr>
        <w:t>IA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IZ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-3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99"/>
        </w:rPr>
        <w:t> 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BJE</w:t>
      </w:r>
      <w:r>
        <w:rPr>
          <w:rFonts w:ascii="Calibri" w:hAnsi="Calibri" w:cs="Calibri" w:eastAsia="Calibri"/>
          <w:spacing w:val="1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VI</w:t>
      </w:r>
      <w:r>
        <w:rPr>
          <w:rFonts w:ascii="Calibri" w:hAnsi="Calibri" w:cs="Calibri" w:eastAsia="Calibri"/>
          <w:spacing w:val="-2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ab/>
        <w:tab/>
      </w:r>
      <w:r>
        <w:rPr>
          <w:rFonts w:ascii="Calibri" w:hAnsi="Calibri" w:cs="Calibri" w:eastAsia="Calibri"/>
          <w:spacing w:val="0"/>
          <w:w w:val="100"/>
        </w:rPr>
        <w:t>T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CO</w:t>
      </w:r>
      <w:r>
        <w:rPr>
          <w:rFonts w:ascii="Calibri" w:hAnsi="Calibri" w:cs="Calibri" w:eastAsia="Calibri"/>
          <w:spacing w:val="-3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T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ab/>
        <w:tab/>
      </w:r>
      <w:r>
        <w:rPr>
          <w:rFonts w:ascii="Calibri" w:hAnsi="Calibri" w:cs="Calibri" w:eastAsia="Calibri"/>
          <w:spacing w:val="0"/>
          <w:w w:val="100"/>
        </w:rPr>
        <w:t>P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ES</w:t>
      </w:r>
      <w:r>
        <w:rPr>
          <w:rFonts w:ascii="Calibri" w:hAnsi="Calibri" w:cs="Calibri" w:eastAsia="Calibri"/>
          <w:spacing w:val="-1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P</w:t>
      </w:r>
      <w:r>
        <w:rPr>
          <w:rFonts w:ascii="Calibri" w:hAnsi="Calibri" w:cs="Calibri" w:eastAsia="Calibri"/>
          <w:spacing w:val="-2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EST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S</w:t>
      </w:r>
      <w:r>
        <w:rPr>
          <w:rFonts w:ascii="Calibri" w:hAnsi="Calibri" w:cs="Calibri" w:eastAsia="Calibri"/>
          <w:spacing w:val="0"/>
          <w:w w:val="99"/>
        </w:rPr>
        <w:t> </w:t>
      </w:r>
      <w:r>
        <w:rPr>
          <w:rFonts w:ascii="Calibri" w:hAnsi="Calibri" w:cs="Calibri" w:eastAsia="Calibri"/>
          <w:spacing w:val="0"/>
          <w:w w:val="100"/>
        </w:rPr>
        <w:t>DESC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PCI</w:t>
      </w:r>
      <w:r>
        <w:rPr>
          <w:rFonts w:ascii="Calibri" w:hAnsi="Calibri" w:cs="Calibri" w:eastAsia="Calibri"/>
          <w:spacing w:val="1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</w:t>
      </w:r>
      <w:r>
        <w:rPr>
          <w:rFonts w:ascii="Calibri" w:hAnsi="Calibri" w:cs="Calibri" w:eastAsia="Calibri"/>
          <w:spacing w:val="-2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FUNC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NES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CO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1"/>
          <w:w w:val="100"/>
        </w:rPr>
        <w:t>T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NUID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JERARQUIA</w:t>
      </w:r>
      <w:r>
        <w:rPr>
          <w:rFonts w:ascii="Calibri" w:hAnsi="Calibri" w:cs="Calibri" w:eastAsia="Calibri"/>
          <w:spacing w:val="0"/>
          <w:w w:val="99"/>
        </w:rPr>
        <w:t> </w:t>
      </w:r>
      <w:r>
        <w:rPr>
          <w:rFonts w:ascii="Calibri" w:hAnsi="Calibri" w:cs="Calibri" w:eastAsia="Calibri"/>
          <w:spacing w:val="0"/>
          <w:w w:val="100"/>
        </w:rPr>
        <w:t>P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OG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AS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DIVISI</w:t>
      </w:r>
      <w:r>
        <w:rPr>
          <w:rFonts w:ascii="Calibri" w:hAnsi="Calibri" w:cs="Calibri" w:eastAsia="Calibri"/>
          <w:spacing w:val="1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-3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>EL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T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3"/>
          <w:w w:val="100"/>
        </w:rPr>
        <w:t>B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JO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DEL</w:t>
      </w:r>
      <w:r>
        <w:rPr>
          <w:rFonts w:ascii="Calibri" w:hAnsi="Calibri" w:cs="Calibri" w:eastAsia="Calibri"/>
          <w:spacing w:val="-5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BJE</w:t>
      </w:r>
      <w:r>
        <w:rPr>
          <w:rFonts w:ascii="Calibri" w:hAnsi="Calibri" w:cs="Calibri" w:eastAsia="Calibri"/>
          <w:spacing w:val="-2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VO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tabs>
          <w:tab w:pos="3950" w:val="left" w:leader="none"/>
          <w:tab w:pos="6074" w:val="left" w:leader="none"/>
        </w:tabs>
        <w:spacing w:line="292" w:lineRule="exact"/>
        <w:ind w:left="40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OO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DIN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FLEXIB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DAD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JERARQUIZ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p>
      <w:pPr>
        <w:tabs>
          <w:tab w:pos="2533" w:val="left" w:leader="none"/>
          <w:tab w:pos="3842" w:val="left" w:leader="none"/>
          <w:tab w:pos="6074" w:val="left" w:leader="none"/>
        </w:tabs>
        <w:spacing w:line="277" w:lineRule="auto" w:before="43"/>
        <w:ind w:left="1118" w:right="2914" w:hanging="70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BJE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VO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CA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BIO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EST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TE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UNID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</w:t>
      </w:r>
      <w:r>
        <w:rPr>
          <w:rFonts w:ascii="Calibri" w:hAnsi="Calibri" w:cs="Calibri" w:eastAsia="Calibri"/>
          <w:b/>
          <w:bCs/>
          <w:spacing w:val="-4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NDO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OCE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DI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IEN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Z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CI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6"/>
        <w:ind w:left="715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OB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J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ETI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ID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D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6"/>
        <w:ind w:left="304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193.649994pt;margin-top:55.913643pt;width:133.25pt;height:65.75pt;mso-position-horizontal-relative:page;mso-position-vertical-relative:paragraph;z-index:-1633" coordorigin="3873,1118" coordsize="2665,1315">
            <v:group style="position:absolute;left:3893;top:1138;width:2625;height:1275" coordorigin="3893,1138" coordsize="2625,1275">
              <v:shape style="position:absolute;left:3893;top:1138;width:2625;height:1275" coordorigin="3893,1138" coordsize="2625,1275" path="m6305,1138l4105,1138,4038,1149,3980,1179,3934,1225,3904,1284,3893,1350,3893,2201,3894,2225,3912,2289,3948,2343,3999,2384,4060,2408,4106,2413,6306,2413,6373,2402,6431,2372,6477,2326,6507,2268,6518,2201,6518,1350,6517,1327,6499,1263,6463,1208,6413,1167,6351,1143,6305,1138xe" filled="t" fillcolor="#6F2F9F" stroked="f">
                <v:path arrowok="t"/>
                <v:fill type="solid"/>
              </v:shape>
            </v:group>
            <v:group style="position:absolute;left:3893;top:1138;width:2625;height:1275" coordorigin="3893,1138" coordsize="2625,1275">
              <v:shape style="position:absolute;left:3893;top:1138;width:2625;height:1275" coordorigin="3893,1138" coordsize="2625,1275" path="m3893,1351l3904,1284,3934,1225,3980,1179,4038,1149,4105,1138,6305,1138,6329,1140,6393,1157,6448,1193,6489,1243,6513,1305,6518,2201,6517,2224,6499,2288,6463,2343,6413,2384,6352,2408,4106,2413,4082,2412,4018,2394,3963,2359,3922,2308,3898,2247,3893,1351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4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5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.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IPIOS</w:t>
      </w:r>
      <w:r>
        <w:rPr>
          <w:rFonts w:ascii="Calibri" w:hAnsi="Calibri" w:cs="Calibri" w:eastAsia="Calibri"/>
          <w:b/>
          <w:bCs/>
          <w:spacing w:val="-4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CI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3665" w:right="0"/>
        <w:jc w:val="left"/>
        <w:rPr>
          <w:b w:val="0"/>
          <w:bCs w:val="0"/>
        </w:rPr>
      </w:pPr>
      <w:r>
        <w:rPr/>
        <w:pict>
          <v:group style="position:absolute;margin-left:30.6pt;margin-top:-153.491318pt;width:471.1pt;height:135.07pt;mso-position-horizontal-relative:page;mso-position-vertical-relative:paragraph;z-index:-1635" coordorigin="612,-3070" coordsize="9422,2701">
            <v:group style="position:absolute;left:4872;top:-1123;width:315;height:735" coordorigin="4872,-1123" coordsize="315,735">
              <v:shape style="position:absolute;left:4872;top:-1123;width:315;height:735" coordorigin="4872,-1123" coordsize="315,735" path="m5187,-913l4977,-913,4977,-388,5187,-388,5187,-913xe" filled="t" fillcolor="#4F81BC" stroked="f">
                <v:path arrowok="t"/>
                <v:fill type="solid"/>
              </v:shape>
              <v:shape style="position:absolute;left:4872;top:-1123;width:315;height:735" coordorigin="4872,-1123" coordsize="315,735" path="m5082,-1123l4872,-913,5292,-913,5082,-1123xe" filled="t" fillcolor="#4F81BC" stroked="f">
                <v:path arrowok="t"/>
                <v:fill type="solid"/>
              </v:shape>
            </v:group>
            <v:group style="position:absolute;left:4872;top:-1123;width:420;height:735" coordorigin="4872,-1123" coordsize="420,735">
              <v:shape style="position:absolute;left:4872;top:-1123;width:420;height:735" coordorigin="4872,-1123" coordsize="420,735" path="m5292,-913l5187,-913,5187,-388,4977,-388,4977,-913,4872,-913,5082,-1123,5292,-913xe" filled="f" stroked="t" strokeweight="2pt" strokecolor="#385D89">
                <v:path arrowok="t"/>
              </v:shape>
            </v:group>
            <v:group style="position:absolute;left:3369;top:-1458;width:3735;height:540" coordorigin="3369,-1458" coordsize="3735,540">
              <v:shape style="position:absolute;left:3369;top:-1458;width:3735;height:540" coordorigin="3369,-1458" coordsize="3735,540" path="m7014,-1458l3451,-1458,3393,-1429,3369,-1368,3369,-1000,3398,-942,3459,-918,7022,-919,7080,-948,7104,-1008,7104,-1377,7075,-1435,7014,-1458xe" filled="t" fillcolor="#C5D9F0" stroked="f">
                <v:path arrowok="t"/>
                <v:fill type="solid"/>
              </v:shape>
            </v:group>
            <v:group style="position:absolute;left:3369;top:-1458;width:3735;height:540" coordorigin="3369,-1458" coordsize="3735,540">
              <v:shape style="position:absolute;left:3369;top:-1458;width:3735;height:540" coordorigin="3369,-1458" coordsize="3735,540" path="m3369,-1368l3393,-1429,3451,-1458,7014,-1458,7037,-1456,7089,-1418,7104,-1008,7101,-986,7064,-933,3459,-918,3436,-921,3384,-958,3369,-1368xe" filled="f" stroked="t" strokeweight="2pt" strokecolor="#1F487C">
                <v:path arrowok="t"/>
              </v:shape>
            </v:group>
            <v:group style="position:absolute;left:632;top:-3002;width:2115;height:675" coordorigin="632,-3002" coordsize="2115,675">
              <v:shape style="position:absolute;left:632;top:-3002;width:2115;height:675" coordorigin="632,-3002" coordsize="2115,675" path="m2634,-3002l723,-3000,665,-2969,634,-2912,632,-2889,634,-2418,665,-2360,722,-2329,745,-2327,2656,-2329,2714,-2360,2745,-2417,2747,-2439,2745,-2911,2714,-2969,2657,-3000,2634,-3002xe" filled="t" fillcolor="#C5D9F0" stroked="f">
                <v:path arrowok="t"/>
                <v:fill type="solid"/>
              </v:shape>
            </v:group>
            <v:group style="position:absolute;left:632;top:-3002;width:2115;height:675" coordorigin="632,-3002" coordsize="2115,675">
              <v:shape style="position:absolute;left:632;top:-3002;width:2115;height:675" coordorigin="632,-3002" coordsize="2115,675" path="m632,-2889l651,-2953,701,-2993,2634,-3002,2657,-3000,2714,-2969,2745,-2911,2747,-2439,2745,-2417,2714,-2360,2656,-2329,745,-2327,722,-2329,665,-2360,634,-2418,632,-2889xe" filled="f" stroked="t" strokeweight="2pt" strokecolor="#1F487C">
                <v:path arrowok="t"/>
              </v:shape>
            </v:group>
            <v:group style="position:absolute;left:2319;top:-2528;width:1051;height:1091" coordorigin="2319,-2528" coordsize="1051,1091">
              <v:shape style="position:absolute;left:2319;top:-2528;width:1051;height:1091" coordorigin="2319,-2528" coordsize="1051,1091" path="m2434,-2442l2408,-2429,2484,-2379,2502,-2372,2524,-2362,2587,-2326,2664,-2266,2714,-2213,2756,-2156,2788,-2096,2810,-2033,2821,-1969,2822,-1922,2825,-1898,2841,-1826,2869,-1757,2908,-1692,2957,-1632,3033,-1561,3098,-1517,3168,-1481,3241,-1455,3318,-1440,3368,-1437,3370,-1482,3345,-1483,3322,-1485,3252,-1499,3185,-1523,3120,-1556,3060,-1598,2989,-1664,2944,-1719,2909,-1779,2883,-1841,2869,-1905,2866,-1970,2863,-1995,2847,-2066,2819,-2135,2780,-2201,2732,-2261,2656,-2332,2591,-2377,2521,-2413,2447,-2439,2434,-2442xe" filled="t" fillcolor="#497DBA" stroked="f">
                <v:path arrowok="t"/>
                <v:fill type="solid"/>
              </v:shape>
              <v:shape style="position:absolute;left:2319;top:-2528;width:1051;height:1091" coordorigin="2319,-2528" coordsize="1051,1091" path="m2503,-2528l2492,-2523,2319,-2434,2492,-2320,2506,-2323,2513,-2333,2520,-2343,2517,-2357,2457,-2389,2388,-2406,2362,-2409,2365,-2454,2457,-2454,2524,-2488,2528,-2502,2523,-2513,2517,-2524,2503,-2528xe" filled="t" fillcolor="#497DBA" stroked="f">
                <v:path arrowok="t"/>
                <v:fill type="solid"/>
              </v:shape>
              <v:shape style="position:absolute;left:2319;top:-2528;width:1051;height:1091" coordorigin="2319,-2528" coordsize="1051,1091" path="m2365,-2454l2362,-2409,2365,-2409,2388,-2406,2457,-2389,2484,-2379,2435,-2411,2374,-2411,2376,-2450,2394,-2450,2371,-2453,2365,-2454xe" filled="t" fillcolor="#497DBA" stroked="f">
                <v:path arrowok="t"/>
                <v:fill type="solid"/>
              </v:shape>
              <v:shape style="position:absolute;left:2319;top:-2528;width:1051;height:1091" coordorigin="2319,-2528" coordsize="1051,1091" path="m2376,-2450l2374,-2411,2408,-2429,2376,-2450xe" filled="t" fillcolor="#497DBA" stroked="f">
                <v:path arrowok="t"/>
                <v:fill type="solid"/>
              </v:shape>
              <v:shape style="position:absolute;left:2319;top:-2528;width:1051;height:1091" coordorigin="2319,-2528" coordsize="1051,1091" path="m2408,-2429l2374,-2411,2435,-2411,2408,-2429xe" filled="t" fillcolor="#497DBA" stroked="f">
                <v:path arrowok="t"/>
                <v:fill type="solid"/>
              </v:shape>
              <v:shape style="position:absolute;left:2319;top:-2528;width:1051;height:1091" coordorigin="2319,-2528" coordsize="1051,1091" path="m2394,-2450l2376,-2450,2408,-2429,2434,-2442,2422,-2445,2397,-2450,2394,-2450xe" filled="t" fillcolor="#497DBA" stroked="f">
                <v:path arrowok="t"/>
                <v:fill type="solid"/>
              </v:shape>
              <v:shape style="position:absolute;left:2319;top:-2528;width:1051;height:1091" coordorigin="2319,-2528" coordsize="1051,1091" path="m2457,-2454l2365,-2454,2371,-2453,2397,-2450,2422,-2445,2434,-2442,2457,-2454xe" filled="t" fillcolor="#497DBA" stroked="f">
                <v:path arrowok="t"/>
                <v:fill type="solid"/>
              </v:shape>
            </v:group>
            <v:group style="position:absolute;left:849;top:-1236;width:1890;height:540" coordorigin="849,-1236" coordsize="1890,540">
              <v:shape style="position:absolute;left:849;top:-1236;width:1890;height:540" coordorigin="849,-1236" coordsize="1890,540" path="m2649,-1236l931,-1236,873,-1207,849,-1146,849,-778,878,-720,939,-696,2657,-697,2715,-726,2739,-786,2739,-1155,2710,-1213,2649,-1236xe" filled="t" fillcolor="#C5D9F0" stroked="f">
                <v:path arrowok="t"/>
                <v:fill type="solid"/>
              </v:shape>
            </v:group>
            <v:group style="position:absolute;left:849;top:-1236;width:1890;height:540" coordorigin="849,-1236" coordsize="1890,540">
              <v:shape style="position:absolute;left:849;top:-1236;width:1890;height:540" coordorigin="849,-1236" coordsize="1890,540" path="m849,-1146l873,-1207,931,-1236,2649,-1236,2672,-1234,2724,-1196,2739,-786,2736,-764,2699,-711,939,-696,916,-699,864,-736,849,-1146xe" filled="f" stroked="t" strokeweight="2pt" strokecolor="#385D89">
                <v:path arrowok="t"/>
              </v:shape>
            </v:group>
            <v:group style="position:absolute;left:2739;top:-1256;width:555;height:416" coordorigin="2739,-1256" coordsize="555,416">
              <v:shape style="position:absolute;left:2739;top:-1256;width:555;height:416" coordorigin="2739,-1256" coordsize="555,416" path="m2911,-1048l2901,-1041,2739,-933,2924,-840,2937,-844,2943,-855,2949,-866,2944,-880,2877,-914,2786,-914,2781,-958,2857,-974,2918,-999,2939,-1025,2932,-1035,2925,-1045,2911,-1048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32,-1008l2857,-974,2787,-959,2781,-958,2786,-914,2794,-914,2811,-917,2796,-917,2794,-956,2854,-956,2926,-1004,2932,-1008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852,-926l2847,-925,2821,-919,2794,-914,2786,-914,2877,-914,2852,-92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794,-956l2796,-917,2828,-939,2794,-95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828,-939l2796,-917,2811,-917,2821,-919,2847,-925,2852,-926,2828,-939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34,-1055l2985,-1055,2983,-1052,2935,-1010,2932,-1008,2926,-1004,2828,-939,2852,-926,2872,-932,2941,-961,2996,-1000,3020,-1028,3021,-1029,3022,-1031,3030,-1044,3030,-1046,3031,-1047,3031,-1048,3034,-1055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854,-956l2794,-956,2828,-939,2854,-95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83,-1053l2982,-1052,2983,-1053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85,-1055l2983,-1053,2983,-1052,2985,-1055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89,-1064l2983,-1053,2985,-1055,3034,-1055,3036,-1062,2988,-1062,2989,-1064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90,-1066l2989,-1064,2988,-1062,2990,-106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37,-1066l2990,-1066,2988,-1062,3036,-1062,3036,-1064,3037,-1065,3037,-106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92,-1074l2989,-1064,2990,-1066,3037,-1066,3037,-1072,2992,-1072,2992,-1074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2993,-1076l2992,-1074,2992,-1072,2993,-107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38,-1076l2993,-1076,2992,-1072,3037,-1072,3038,-107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292,-1256l3212,-1248,3137,-1227,3073,-1195,3024,-1154,3001,-1118,2996,-1104,2996,-1103,2995,-1100,2994,-1086,2992,-1074,2993,-1076,3038,-1076,3040,-1090,3039,-1090,3040,-1095,3041,-1095,3042,-1101,3042,-1101,3044,-1104,3044,-1104,3048,-1111,3048,-1111,3049,-1114,3050,-1114,3056,-1123,3113,-1166,3173,-1192,3243,-1208,3294,-1211,3292,-1256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0,-1095l3039,-1090,3040,-1092,3040,-1095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0,-1092l3039,-1090,3040,-1090,3040,-1092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1,-1095l3040,-1095,3040,-1092,3041,-1095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4,-1104l3042,-1101,3043,-1102,3044,-1104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3,-1102l3042,-1101,3042,-1101,3043,-1102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4,-1104l3044,-1104,3043,-1102,3044,-1104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9,-1114l3048,-1111,3049,-1113,3049,-1114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49,-1113l3048,-1111,3048,-1111,3049,-1113xe" filled="t" fillcolor="#497DBA" stroked="f">
                <v:path arrowok="t"/>
                <v:fill type="solid"/>
              </v:shape>
              <v:shape style="position:absolute;left:2739;top:-1256;width:555;height:416" coordorigin="2739,-1256" coordsize="555,416" path="m3050,-1114l3049,-1114,3049,-1113,3050,-1114xe" filled="t" fillcolor="#497DBA" stroked="f">
                <v:path arrowok="t"/>
                <v:fill type="solid"/>
              </v:shape>
            </v:group>
            <v:group style="position:absolute;left:4314;top:-2869;width:1890;height:540" coordorigin="4314,-2869" coordsize="1890,540">
              <v:shape style="position:absolute;left:4314;top:-2869;width:1890;height:540" coordorigin="4314,-2869" coordsize="1890,540" path="m6114,-2869l4396,-2868,4338,-2840,4314,-2779,4314,-2410,4343,-2352,4404,-2329,6122,-2329,6180,-2358,6204,-2419,6204,-2787,6175,-2845,6114,-2869xe" filled="t" fillcolor="#C5D9F0" stroked="f">
                <v:path arrowok="t"/>
                <v:fill type="solid"/>
              </v:shape>
            </v:group>
            <v:group style="position:absolute;left:4314;top:-2869;width:1890;height:540" coordorigin="4314,-2869" coordsize="1890,540">
              <v:shape style="position:absolute;left:4314;top:-2869;width:1890;height:540" coordorigin="4314,-2869" coordsize="1890,540" path="m4314,-2779l4338,-2840,4396,-2868,6114,-2869,6137,-2866,6189,-2829,6204,-2419,6201,-2396,6164,-2344,4404,-2329,4381,-2332,4329,-2369,4314,-2779xe" filled="f" stroked="t" strokeweight="2pt" strokecolor="#385D89">
                <v:path arrowok="t"/>
              </v:shape>
            </v:group>
            <v:group style="position:absolute;left:4853;top:-2333;width:527;height:863" coordorigin="4853,-2333" coordsize="527,863">
              <v:shape style="position:absolute;left:4853;top:-2333;width:527;height:863" coordorigin="4853,-2333" coordsize="527,863" path="m5278,-2244l5244,-2189,5242,-2180,5233,-2144,5211,-2077,5184,-2019,5145,-1964,5093,-1927,5077,-1925,5065,-1924,5008,-1898,4950,-1834,4918,-1776,4891,-1709,4870,-1634,4857,-1553,4853,-1472,4897,-1470,4899,-1511,4902,-1550,4914,-1625,4934,-1696,4959,-1759,4988,-1811,5028,-1857,5080,-1880,5089,-1880,5147,-1905,5205,-1968,5238,-2027,5265,-2094,5285,-2169,5294,-2215,5278,-2244xe" filled="t" fillcolor="#497DBA" stroked="f">
                <v:path arrowok="t"/>
                <v:fill type="solid"/>
              </v:shape>
              <v:shape style="position:absolute;left:4853;top:-2333;width:527;height:863" coordorigin="4853,-2333" coordsize="527,863" path="m5304,-2290l5257,-2290,5302,-2287,5299,-2250,5294,-2215,5340,-2129,5353,-2125,5364,-2131,5375,-2137,5379,-2151,5373,-2162,5304,-2290xe" filled="t" fillcolor="#497DBA" stroked="f">
                <v:path arrowok="t"/>
                <v:fill type="solid"/>
              </v:shape>
              <v:shape style="position:absolute;left:4853;top:-2333;width:527;height:863" coordorigin="4853,-2333" coordsize="527,863" path="m5281,-2333l5177,-2168,5170,-2158,5174,-2144,5184,-2137,5195,-2131,5209,-2134,5215,-2144,5244,-2189,5249,-2217,5254,-2256,5257,-2290,5304,-2290,5281,-2333xe" filled="t" fillcolor="#497DBA" stroked="f">
                <v:path arrowok="t"/>
                <v:fill type="solid"/>
              </v:shape>
              <v:shape style="position:absolute;left:4853;top:-2333;width:527;height:863" coordorigin="4853,-2333" coordsize="527,863" path="m5257,-2290l5254,-2256,5249,-2217,5244,-2189,5278,-2244,5260,-2278,5301,-2278,5302,-2287,5257,-2290xe" filled="t" fillcolor="#497DBA" stroked="f">
                <v:path arrowok="t"/>
                <v:fill type="solid"/>
              </v:shape>
              <v:shape style="position:absolute;left:4853;top:-2333;width:527;height:863" coordorigin="4853,-2333" coordsize="527,863" path="m5301,-2278l5260,-2278,5299,-2277,5278,-2244,5294,-2215,5299,-2250,5301,-2278xe" filled="t" fillcolor="#497DBA" stroked="f">
                <v:path arrowok="t"/>
                <v:fill type="solid"/>
              </v:shape>
              <v:shape style="position:absolute;left:4853;top:-2333;width:527;height:863" coordorigin="4853,-2333" coordsize="527,863" path="m5260,-2278l5278,-2244,5299,-2277,5260,-2278xe" filled="t" fillcolor="#497DBA" stroked="f">
                <v:path arrowok="t"/>
                <v:fill type="solid"/>
              </v:shape>
            </v:group>
            <v:group style="position:absolute;left:8124;top:-1668;width:1890;height:615" coordorigin="8124,-1668" coordsize="1890,615">
              <v:shape style="position:absolute;left:8124;top:-1668;width:1890;height:615" coordorigin="8124,-1668" coordsize="1890,615" path="m9911,-1668l8221,-1668,8160,-1644,8127,-1588,8124,-1566,8124,-1150,8148,-1089,8204,-1056,8226,-1053,9917,-1053,9978,-1078,10011,-1133,10014,-1156,10014,-1572,9989,-1632,9934,-1666,9911,-1668xe" filled="t" fillcolor="#C5D9F0" stroked="f">
                <v:path arrowok="t"/>
                <v:fill type="solid"/>
              </v:shape>
            </v:group>
            <v:group style="position:absolute;left:8124;top:-1668;width:1890;height:615" coordorigin="8124,-1668" coordsize="1890,615">
              <v:shape style="position:absolute;left:8124;top:-1668;width:1890;height:615" coordorigin="8124,-1668" coordsize="1890,615" path="m8124,-1566l8145,-1628,8198,-1664,9911,-1668,9934,-1666,9989,-1632,10014,-1572,10014,-1156,10011,-1133,9978,-1078,9917,-1053,8226,-1053,8204,-1056,8148,-1089,8124,-1150,8124,-1566xe" filled="f" stroked="t" strokeweight="2pt" strokecolor="#385D89">
                <v:path arrowok="t"/>
              </v:shape>
            </v:group>
            <v:group style="position:absolute;left:7133;top:-1559;width:991;height:498" coordorigin="7133,-1559" coordsize="991,498">
              <v:shape style="position:absolute;left:7133;top:-1559;width:991;height:498" coordorigin="7133,-1559" coordsize="991,498" path="m7651,-1267l7606,-1267,7606,-1264,7563,-1212,7499,-1176,7432,-1151,7354,-1130,7269,-1115,7180,-1107,7133,-1106,7135,-1061,7228,-1065,7319,-1077,7405,-1096,7482,-1121,7548,-1150,7600,-1184,7642,-1234,7651,-1262,7651,-1267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7606,-1265l7606,-1264,7606,-1265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7606,-1267l7606,-1265,7606,-1264,7606,-1267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8004,-1474l7938,-1464,7852,-1445,7775,-1420,7709,-1391,7657,-1357,7614,-1305,7607,-1282,7606,-1265,7606,-1267,7651,-1267,7652,-1274,7652,-1274,7652,-1278,7652,-1278,7654,-1283,7696,-1330,7760,-1366,7827,-1391,7905,-1412,7986,-1426,8035,-1456,8004,-1474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7652,-1278l7652,-1274,7652,-1276,7652,-1278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7652,-1276l7652,-1274,7652,-1274,7652,-1276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7652,-1278l7652,-1278,7652,-1276,7652,-1278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8085,-1480l8079,-1480,8080,-1435,8079,-1435,8034,-1432,7990,-1427,7986,-1426,7935,-1395,7924,-1388,7921,-1374,7927,-1364,7934,-1353,7947,-1350,8124,-1458,8085,-1480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8035,-1456l7986,-1426,7990,-1427,8034,-1432,8079,-1435,8080,-1435,8080,-1438,8069,-1438,8035,-1456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8068,-1476l8035,-1456,8069,-1438,8068,-1476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8079,-1476l8068,-1476,8069,-1438,8080,-1438,8079,-1476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8079,-1480l8029,-1476,8004,-1474,8035,-1456,8068,-1476,8079,-1476,8079,-1480xe" filled="t" fillcolor="#497DBA" stroked="f">
                <v:path arrowok="t"/>
                <v:fill type="solid"/>
              </v:shape>
              <v:shape style="position:absolute;left:7133;top:-1559;width:991;height:498" coordorigin="7133,-1559" coordsize="991,498" path="m7943,-1559l7929,-1555,7923,-1544,7917,-1533,7921,-1519,8004,-1474,8029,-1476,8079,-1480,8085,-1480,7943,-1559xe" filled="t" fillcolor="#497DBA" stroked="f">
                <v:path arrowok="t"/>
                <v:fill type="solid"/>
              </v:shape>
            </v:group>
            <v:group style="position:absolute;left:7233;top:-3050;width:2157;height:540" coordorigin="7233,-3050" coordsize="2157,540">
              <v:shape style="position:absolute;left:7233;top:-3050;width:2157;height:540" coordorigin="7233,-3050" coordsize="2157,540" path="m9300,-3050l7315,-3049,7257,-3021,7233,-2960,7233,-2591,7262,-2533,7323,-2510,9308,-2510,9366,-2539,9390,-2600,9390,-2968,9361,-3026,9300,-3050xe" filled="t" fillcolor="#C5D9F0" stroked="f">
                <v:path arrowok="t"/>
                <v:fill type="solid"/>
              </v:shape>
            </v:group>
            <v:group style="position:absolute;left:7233;top:-3050;width:2157;height:540" coordorigin="7233,-3050" coordsize="2157,540">
              <v:shape style="position:absolute;left:7233;top:-3050;width:2157;height:540" coordorigin="7233,-3050" coordsize="2157,540" path="m7233,-2960l7257,-3021,7315,-3049,9300,-3050,9323,-3047,9375,-3010,9390,-2600,9387,-2577,9350,-2525,7323,-2510,7300,-2513,7248,-2550,7233,-2960xe" filled="f" stroked="t" strokeweight="2pt" strokecolor="#385D89">
                <v:path arrowok="t"/>
              </v:shape>
            </v:group>
            <v:group style="position:absolute;left:6736;top:-2509;width:973;height:1050" coordorigin="6736,-2509" coordsize="973,1050">
              <v:shape style="position:absolute;left:6736;top:-2509;width:973;height:1050" coordorigin="6736,-2509" coordsize="973,1050" path="m7609,-2420l7565,-2353,7563,-2347,7556,-2325,7515,-2240,7463,-2163,7417,-2113,7367,-2072,7314,-2040,7241,-2013,7163,-2006,7141,-2003,7078,-1987,7017,-1959,6959,-1919,6906,-1871,6844,-1794,6794,-1707,6765,-1636,6746,-1562,6736,-1485,6736,-1460,6781,-1459,6781,-1484,6783,-1507,6795,-1577,6816,-1645,6857,-1731,6910,-1807,6955,-1856,7005,-1898,7058,-1929,7131,-1956,7207,-1963,7228,-1965,7292,-1981,7353,-2010,7411,-2049,7464,-2097,7526,-2173,7577,-2261,7606,-2332,7623,-2393,7609,-2420xe" filled="t" fillcolor="#497DBA" stroked="f">
                <v:path arrowok="t"/>
                <v:fill type="solid"/>
              </v:shape>
              <v:shape style="position:absolute;left:6736;top:-2509;width:973;height:1050" coordorigin="6736,-2509" coordsize="973,1050" path="m7635,-2466l7588,-2466,7633,-2463,7633,-2457,7630,-2432,7625,-2406,7623,-2393,7663,-2315,7669,-2304,7682,-2300,7704,-2311,7709,-2325,7703,-2336,7635,-2466xe" filled="t" fillcolor="#497DBA" stroked="f">
                <v:path arrowok="t"/>
                <v:fill type="solid"/>
              </v:shape>
              <v:shape style="position:absolute;left:6736;top:-2509;width:973;height:1050" coordorigin="6736,-2509" coordsize="973,1050" path="m7613,-2509l7507,-2346,7500,-2335,7503,-2321,7524,-2308,7538,-2311,7545,-2321,7565,-2353,7582,-2416,7588,-2466,7635,-2466,7613,-2509xe" filled="t" fillcolor="#497DBA" stroked="f">
                <v:path arrowok="t"/>
                <v:fill type="solid"/>
              </v:shape>
              <v:shape style="position:absolute;left:6736;top:-2509;width:973;height:1050" coordorigin="6736,-2509" coordsize="973,1050" path="m7588,-2466l7576,-2393,7565,-2353,7609,-2420,7591,-2454,7632,-2454,7633,-2463,7588,-2466xe" filled="t" fillcolor="#497DBA" stroked="f">
                <v:path arrowok="t"/>
                <v:fill type="solid"/>
              </v:shape>
              <v:shape style="position:absolute;left:6736;top:-2509;width:973;height:1050" coordorigin="6736,-2509" coordsize="973,1050" path="m7632,-2454l7591,-2454,7630,-2452,7609,-2420,7623,-2393,7625,-2406,7630,-2432,7632,-2454xe" filled="t" fillcolor="#497DBA" stroked="f">
                <v:path arrowok="t"/>
                <v:fill type="solid"/>
              </v:shape>
              <v:shape style="position:absolute;left:6736;top:-2509;width:973;height:1050" coordorigin="6736,-2509" coordsize="973,1050" path="m7591,-2454l7609,-2420,7630,-2452,7591,-2454xe" filled="t" fillcolor="#497DBA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0"/>
          <w:w w:val="100"/>
        </w:rPr>
        <w:t>PLANEAC</w:t>
      </w:r>
      <w:r>
        <w:rPr>
          <w:color w:val="FFFFFF"/>
          <w:spacing w:val="-1"/>
          <w:w w:val="100"/>
        </w:rPr>
        <w:t>I</w:t>
      </w:r>
      <w:r>
        <w:rPr>
          <w:color w:val="FFFFFF"/>
          <w:spacing w:val="0"/>
          <w:w w:val="100"/>
        </w:rPr>
        <w:t>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 w:before="56"/>
        <w:ind w:left="3957" w:right="5201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4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6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.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CAS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PL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CI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11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PRES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PUES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OS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640" w:bottom="280" w:left="560" w:right="660"/>
        </w:sectPr>
      </w:pPr>
    </w:p>
    <w:p>
      <w:pPr>
        <w:pStyle w:val="BodyText"/>
        <w:spacing w:line="275" w:lineRule="auto" w:before="78"/>
        <w:ind w:right="118"/>
        <w:jc w:val="both"/>
      </w:pPr>
      <w:r>
        <w:rPr/>
        <w:pict>
          <v:group style="position:absolute;margin-left:27.24pt;margin-top:57.875885pt;width:487.56pt;height:225.6pt;mso-position-horizontal-relative:page;mso-position-vertical-relative:paragraph;z-index:-1630" coordorigin="545,1158" coordsize="9751,4512">
            <v:shape style="position:absolute;left:1963;top:1158;width:6024;height:607" type="#_x0000_t75">
              <v:imagedata r:id="rId144" o:title=""/>
            </v:shape>
            <v:shape style="position:absolute;left:1963;top:1530;width:7308;height:607" type="#_x0000_t75">
              <v:imagedata r:id="rId145" o:title=""/>
            </v:shape>
            <v:shape style="position:absolute;left:2122;top:1530;width:7320;height:607" type="#_x0000_t75">
              <v:imagedata r:id="rId146" o:title=""/>
            </v:shape>
            <v:shape style="position:absolute;left:1963;top:1904;width:542;height:607" type="#_x0000_t75">
              <v:imagedata r:id="rId147" o:title=""/>
            </v:shape>
            <v:shape style="position:absolute;left:545;top:2266;width:578;height:614" type="#_x0000_t75">
              <v:imagedata r:id="rId148" o:title=""/>
            </v:shape>
            <v:shape style="position:absolute;left:578;top:2384;width:9718;height:3286" type="#_x0000_t75">
              <v:imagedata r:id="rId149" o:title=""/>
            </v:shape>
            <v:shape style="position:absolute;left:652;top:2428;width:9570;height:3135" type="#_x0000_t75">
              <v:imagedata r:id="rId150" o:title=""/>
            </v:shape>
            <v:group style="position:absolute;left:652;top:2428;width:9570;height:3135" coordorigin="652,2428" coordsize="9570,3135">
              <v:shape style="position:absolute;left:652;top:2428;width:9570;height:3135" coordorigin="652,2428" coordsize="9570,3135" path="m652,2950l659,2865,679,2785,710,2710,753,2641,805,2581,866,2528,934,2486,1009,2454,1090,2434,1175,2428,9699,2428,9784,2434,9865,2454,9940,2486,10008,2528,10069,2581,10121,2641,10164,2710,10195,2785,10215,2865,10222,2950,10222,5040,10215,5125,10195,5205,10164,5280,10121,5349,10069,5409,10008,5462,9940,5504,9865,5536,9784,5556,9699,5563,1175,5563,1090,5556,1009,5536,934,5504,866,5462,805,5409,753,5349,710,5280,679,5205,659,5125,652,5040,652,2950xe" filled="f" stroked="t" strokeweight=".75pt" strokecolor="#46AAC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</w:rPr>
        <w:t>III.-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INST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CIÓN.</w:t>
      </w:r>
      <w:r>
        <w:rPr>
          <w:rFonts w:ascii="Arial" w:hAnsi="Arial" w:cs="Arial" w:eastAsia="Arial"/>
          <w:b/>
          <w:bCs/>
          <w:spacing w:val="65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6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incipios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y</w:t>
      </w:r>
      <w:r>
        <w:rPr>
          <w:rFonts w:ascii="Arial" w:hAnsi="Arial" w:cs="Arial" w:eastAsia="Arial"/>
          <w:b/>
          <w:bCs/>
          <w:spacing w:val="6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técnicas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6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5"/>
          <w:w w:val="100"/>
        </w:rPr>
        <w:t> </w:t>
      </w:r>
      <w:r>
        <w:rPr>
          <w:b w:val="0"/>
          <w:bCs w:val="0"/>
          <w:spacing w:val="0"/>
          <w:w w:val="100"/>
        </w:rPr>
        <w:t>esc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ibe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perte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re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ció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.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lec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“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nistración”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our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Mu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ch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o.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3"/>
        <w:tabs>
          <w:tab w:pos="7020" w:val="right" w:leader="none"/>
        </w:tabs>
        <w:spacing w:before="65"/>
        <w:ind w:left="1516" w:right="0"/>
        <w:jc w:val="left"/>
        <w:rPr>
          <w:u w:val="none"/>
        </w:rPr>
      </w:pPr>
      <w:r>
        <w:rPr>
          <w:b w:val="0"/>
          <w:bCs w:val="0"/>
          <w:color w:val="212121"/>
          <w:spacing w:val="0"/>
          <w:w w:val="100"/>
          <w:u w:val="none"/>
        </w:rPr>
        <w:t>proc</w:t>
      </w:r>
      <w:r>
        <w:rPr>
          <w:b w:val="0"/>
          <w:bCs w:val="0"/>
          <w:color w:val="212121"/>
          <w:spacing w:val="-3"/>
          <w:w w:val="100"/>
          <w:u w:val="none"/>
        </w:rPr>
        <w:t>e</w:t>
      </w:r>
      <w:r>
        <w:rPr>
          <w:b w:val="0"/>
          <w:bCs w:val="0"/>
          <w:color w:val="212121"/>
          <w:spacing w:val="0"/>
          <w:w w:val="100"/>
          <w:u w:val="none"/>
        </w:rPr>
        <w:t>so</w:t>
      </w:r>
      <w:r>
        <w:rPr>
          <w:b w:val="0"/>
          <w:bCs w:val="0"/>
          <w:color w:val="212121"/>
          <w:spacing w:val="-1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ad</w:t>
      </w:r>
      <w:r>
        <w:rPr>
          <w:b w:val="0"/>
          <w:bCs w:val="0"/>
          <w:color w:val="212121"/>
          <w:spacing w:val="-2"/>
          <w:w w:val="100"/>
          <w:u w:val="none"/>
        </w:rPr>
        <w:t>m</w:t>
      </w:r>
      <w:r>
        <w:rPr>
          <w:b w:val="0"/>
          <w:bCs w:val="0"/>
          <w:color w:val="212121"/>
          <w:spacing w:val="0"/>
          <w:w w:val="100"/>
          <w:u w:val="none"/>
        </w:rPr>
        <w:t>ini</w:t>
      </w:r>
      <w:r>
        <w:rPr>
          <w:b w:val="0"/>
          <w:bCs w:val="0"/>
          <w:color w:val="212121"/>
          <w:spacing w:val="-2"/>
          <w:w w:val="100"/>
          <w:u w:val="none"/>
        </w:rPr>
        <w:t>s</w:t>
      </w:r>
      <w:r>
        <w:rPr>
          <w:b w:val="0"/>
          <w:bCs w:val="0"/>
          <w:color w:val="212121"/>
          <w:spacing w:val="0"/>
          <w:w w:val="100"/>
          <w:u w:val="none"/>
        </w:rPr>
        <w:t>tr</w:t>
      </w:r>
      <w:r>
        <w:rPr>
          <w:b w:val="0"/>
          <w:bCs w:val="0"/>
          <w:color w:val="212121"/>
          <w:spacing w:val="-3"/>
          <w:w w:val="100"/>
          <w:u w:val="none"/>
        </w:rPr>
        <w:t>a</w:t>
      </w:r>
      <w:r>
        <w:rPr>
          <w:b w:val="0"/>
          <w:bCs w:val="0"/>
          <w:color w:val="212121"/>
          <w:spacing w:val="-2"/>
          <w:w w:val="100"/>
          <w:u w:val="none"/>
        </w:rPr>
        <w:t>t</w:t>
      </w:r>
      <w:r>
        <w:rPr>
          <w:b w:val="0"/>
          <w:bCs w:val="0"/>
          <w:color w:val="212121"/>
          <w:spacing w:val="0"/>
          <w:w w:val="100"/>
          <w:u w:val="none"/>
        </w:rPr>
        <w:t>i</w:t>
      </w:r>
      <w:r>
        <w:rPr>
          <w:b w:val="0"/>
          <w:bCs w:val="0"/>
          <w:color w:val="212121"/>
          <w:spacing w:val="-4"/>
          <w:w w:val="100"/>
          <w:u w:val="none"/>
        </w:rPr>
        <w:t>v</w:t>
      </w:r>
      <w:r>
        <w:rPr>
          <w:b w:val="0"/>
          <w:bCs w:val="0"/>
          <w:color w:val="212121"/>
          <w:spacing w:val="0"/>
          <w:w w:val="100"/>
          <w:u w:val="none"/>
        </w:rPr>
        <w:t>o</w:t>
      </w:r>
      <w:r>
        <w:rPr>
          <w:b w:val="0"/>
          <w:bCs w:val="0"/>
          <w:color w:val="212121"/>
          <w:spacing w:val="0"/>
          <w:w w:val="100"/>
          <w:u w:val="none"/>
        </w:rPr>
        <w:tab/>
      </w:r>
      <w:r>
        <w:rPr>
          <w:b w:val="0"/>
          <w:bCs w:val="0"/>
          <w:color w:val="212121"/>
          <w:spacing w:val="0"/>
          <w:w w:val="100"/>
          <w:u w:val="none"/>
        </w:rPr>
        <w:t>9:58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0"/>
        <w:ind w:left="151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000FF"/>
          <w:sz w:val="28"/>
          <w:szCs w:val="28"/>
        </w:rPr>
      </w:r>
      <w:hyperlink r:id="rId57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p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: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56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y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b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56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a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?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v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=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7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15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-58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_</w:t>
        </w:r>
        <w:r>
          <w:rPr>
            <w:rFonts w:ascii="Arial" w:hAnsi="Arial" w:cs="Arial" w:eastAsia="Arial"/>
            <w:b w:val="0"/>
            <w:bCs w:val="0"/>
            <w:color w:val="0000FF"/>
            <w:spacing w:val="-60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j</w:t>
        </w:r>
        <w:r>
          <w:rPr>
            <w:rFonts w:ascii="Arial" w:hAnsi="Arial" w:cs="Arial" w:eastAsia="Arial"/>
            <w:b w:val="0"/>
            <w:bCs w:val="0"/>
            <w:color w:val="0000FF"/>
            <w:spacing w:val="-57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-61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45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-</w:t>
        </w:r>
        <w:r>
          <w:rPr>
            <w:rFonts w:ascii="Arial" w:hAnsi="Arial" w:cs="Arial" w:eastAsia="Arial"/>
            <w:b w:val="0"/>
            <w:bCs w:val="0"/>
            <w:color w:val="0000FF"/>
            <w:spacing w:val="-59"/>
            <w:w w:val="100"/>
            <w:sz w:val="28"/>
            <w:szCs w:val="28"/>
            <w:u w:val="thick" w:color="0000FF"/>
          </w:rPr>
          <w:t> 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8"/>
            <w:szCs w:val="28"/>
            <w:u w:val="none"/>
          </w:rPr>
        </w:r>
      </w:hyperlink>
    </w:p>
    <w:p>
      <w:pPr>
        <w:pStyle w:val="Heading4"/>
        <w:tabs>
          <w:tab w:pos="2461" w:val="left" w:leader="none"/>
          <w:tab w:pos="3169" w:val="left" w:leader="none"/>
          <w:tab w:pos="3878" w:val="left" w:leader="none"/>
          <w:tab w:pos="5294" w:val="left" w:leader="none"/>
          <w:tab w:pos="6002" w:val="left" w:leader="none"/>
          <w:tab w:pos="6710" w:val="left" w:leader="none"/>
        </w:tabs>
        <w:spacing w:line="276" w:lineRule="auto" w:before="780"/>
        <w:ind w:left="337" w:right="216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NIA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DEL</w:t>
      </w:r>
      <w:r>
        <w:rPr>
          <w:rFonts w:ascii="Calibri" w:hAnsi="Calibri" w:cs="Calibri" w:eastAsia="Calibri"/>
          <w:spacing w:val="-3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BJE</w:t>
      </w:r>
      <w:r>
        <w:rPr>
          <w:rFonts w:ascii="Calibri" w:hAnsi="Calibri" w:cs="Calibri" w:eastAsia="Calibri"/>
          <w:spacing w:val="-2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-3"/>
          <w:w w:val="100"/>
        </w:rPr>
        <w:t>V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PE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SON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DAD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</w:t>
      </w:r>
      <w:r>
        <w:rPr>
          <w:rFonts w:ascii="Calibri" w:hAnsi="Calibri" w:cs="Calibri" w:eastAsia="Calibri"/>
          <w:spacing w:val="-3"/>
          <w:w w:val="100"/>
        </w:rPr>
        <w:t> 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NDO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DE</w:t>
      </w:r>
      <w:r>
        <w:rPr>
          <w:rFonts w:ascii="Calibri" w:hAnsi="Calibri" w:cs="Calibri" w:eastAsia="Calibri"/>
          <w:spacing w:val="-5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EXCE</w:t>
      </w:r>
      <w:r>
        <w:rPr>
          <w:rFonts w:ascii="Calibri" w:hAnsi="Calibri" w:cs="Calibri" w:eastAsia="Calibri"/>
          <w:spacing w:val="0"/>
          <w:w w:val="100"/>
        </w:rPr>
        <w:t>PC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99"/>
        </w:rPr>
        <w:t> </w:t>
      </w:r>
      <w:r>
        <w:rPr>
          <w:rFonts w:ascii="Calibri" w:hAnsi="Calibri" w:cs="Calibri" w:eastAsia="Calibri"/>
          <w:spacing w:val="0"/>
          <w:w w:val="100"/>
        </w:rPr>
        <w:t>S</w:t>
      </w:r>
      <w:r>
        <w:rPr>
          <w:rFonts w:ascii="Calibri" w:hAnsi="Calibri" w:cs="Calibri" w:eastAsia="Calibri"/>
          <w:spacing w:val="-2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PE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VISI</w:t>
      </w:r>
      <w:r>
        <w:rPr>
          <w:rFonts w:ascii="Calibri" w:hAnsi="Calibri" w:cs="Calibri" w:eastAsia="Calibri"/>
          <w:spacing w:val="1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DI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ECT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VIA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JERARQUI</w:t>
      </w:r>
      <w:r>
        <w:rPr>
          <w:rFonts w:ascii="Calibri" w:hAnsi="Calibri" w:cs="Calibri" w:eastAsia="Calibri"/>
          <w:spacing w:val="-3"/>
          <w:w w:val="100"/>
        </w:rPr>
        <w:t>C</w:t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ES</w:t>
      </w:r>
      <w:r>
        <w:rPr>
          <w:rFonts w:ascii="Calibri" w:hAnsi="Calibri" w:cs="Calibri" w:eastAsia="Calibri"/>
          <w:spacing w:val="1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AB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EC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IE</w:t>
      </w:r>
      <w:r>
        <w:rPr>
          <w:rFonts w:ascii="Calibri" w:hAnsi="Calibri" w:cs="Calibri" w:eastAsia="Calibri"/>
          <w:spacing w:val="-2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TO</w:t>
      </w:r>
      <w:r>
        <w:rPr>
          <w:rFonts w:ascii="Calibri" w:hAnsi="Calibri" w:cs="Calibri" w:eastAsia="Calibri"/>
          <w:spacing w:val="-1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</w:t>
      </w:r>
      <w:r>
        <w:rPr>
          <w:rFonts w:ascii="Calibri" w:hAnsi="Calibri" w:cs="Calibri" w:eastAsia="Calibri"/>
          <w:spacing w:val="-9"/>
          <w:w w:val="100"/>
        </w:rPr>
        <w:t> </w:t>
      </w:r>
      <w:r>
        <w:rPr>
          <w:rFonts w:ascii="Calibri" w:hAnsi="Calibri" w:cs="Calibri" w:eastAsia="Calibri"/>
          <w:spacing w:val="-2"/>
          <w:w w:val="100"/>
        </w:rPr>
        <w:t>E</w:t>
      </w:r>
      <w:r>
        <w:rPr>
          <w:rFonts w:ascii="Calibri" w:hAnsi="Calibri" w:cs="Calibri" w:eastAsia="Calibri"/>
          <w:spacing w:val="0"/>
          <w:w w:val="100"/>
        </w:rPr>
        <w:t>ST</w:t>
      </w:r>
      <w:r>
        <w:rPr>
          <w:rFonts w:ascii="Calibri" w:hAnsi="Calibri" w:cs="Calibri" w:eastAsia="Calibri"/>
          <w:spacing w:val="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NDA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ES</w:t>
      </w:r>
      <w:r>
        <w:rPr>
          <w:rFonts w:ascii="Calibri" w:hAnsi="Calibri" w:cs="Calibri" w:eastAsia="Calibri"/>
          <w:spacing w:val="0"/>
          <w:w w:val="99"/>
        </w:rPr>
        <w:t> 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ESO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UCIO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DEL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C</w:t>
      </w:r>
      <w:r>
        <w:rPr>
          <w:rFonts w:ascii="Calibri" w:hAnsi="Calibri" w:cs="Calibri" w:eastAsia="Calibri"/>
          <w:spacing w:val="-2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NFLIC</w:t>
      </w:r>
      <w:r>
        <w:rPr>
          <w:rFonts w:ascii="Calibri" w:hAnsi="Calibri" w:cs="Calibri" w:eastAsia="Calibri"/>
          <w:spacing w:val="0"/>
          <w:w w:val="100"/>
        </w:rPr>
        <w:t>TO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0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P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OVECHA</w:t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IEN</w:t>
      </w:r>
      <w:r>
        <w:rPr>
          <w:rFonts w:ascii="Calibri" w:hAnsi="Calibri" w:cs="Calibri" w:eastAsia="Calibri"/>
          <w:spacing w:val="-2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-5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D</w:t>
      </w:r>
      <w:r>
        <w:rPr>
          <w:rFonts w:ascii="Calibri" w:hAnsi="Calibri" w:cs="Calibri" w:eastAsia="Calibri"/>
          <w:spacing w:val="-2"/>
          <w:w w:val="100"/>
        </w:rPr>
        <w:t>E</w:t>
      </w:r>
      <w:r>
        <w:rPr>
          <w:rFonts w:ascii="Calibri" w:hAnsi="Calibri" w:cs="Calibri" w:eastAsia="Calibri"/>
          <w:spacing w:val="0"/>
          <w:w w:val="100"/>
        </w:rPr>
        <w:t>L</w:t>
      </w:r>
      <w:r>
        <w:rPr>
          <w:rFonts w:ascii="Calibri" w:hAnsi="Calibri" w:cs="Calibri" w:eastAsia="Calibri"/>
          <w:spacing w:val="-6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CO</w:t>
      </w:r>
      <w:r>
        <w:rPr>
          <w:rFonts w:ascii="Calibri" w:hAnsi="Calibri" w:cs="Calibri" w:eastAsia="Calibri"/>
          <w:spacing w:val="0"/>
          <w:w w:val="100"/>
        </w:rPr>
        <w:t>NFLIC</w:t>
      </w:r>
      <w:r>
        <w:rPr>
          <w:rFonts w:ascii="Calibri" w:hAnsi="Calibri" w:cs="Calibri" w:eastAsia="Calibri"/>
          <w:spacing w:val="-2"/>
          <w:w w:val="100"/>
        </w:rPr>
        <w:t>T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S</w:t>
      </w:r>
      <w:r>
        <w:rPr>
          <w:rFonts w:ascii="Calibri" w:hAnsi="Calibri" w:cs="Calibri" w:eastAsia="Calibri"/>
          <w:spacing w:val="-2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PE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VISI</w:t>
      </w:r>
      <w:r>
        <w:rPr>
          <w:rFonts w:ascii="Calibri" w:hAnsi="Calibri" w:cs="Calibri" w:eastAsia="Calibri"/>
          <w:spacing w:val="1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ab/>
      </w:r>
      <w:r>
        <w:rPr>
          <w:rFonts w:ascii="Calibri" w:hAnsi="Calibri" w:cs="Calibri" w:eastAsia="Calibri"/>
          <w:spacing w:val="-1"/>
          <w:w w:val="100"/>
        </w:rPr>
        <w:t>M</w:t>
      </w:r>
      <w:r>
        <w:rPr>
          <w:rFonts w:ascii="Calibri" w:hAnsi="Calibri" w:cs="Calibri" w:eastAsia="Calibri"/>
          <w:spacing w:val="0"/>
          <w:w w:val="100"/>
        </w:rPr>
        <w:t>ED</w:t>
      </w:r>
      <w:r>
        <w:rPr>
          <w:rFonts w:ascii="Calibri" w:hAnsi="Calibri" w:cs="Calibri" w:eastAsia="Calibri"/>
          <w:spacing w:val="1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CI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-3"/>
          <w:w w:val="100"/>
        </w:rPr>
        <w:t>D</w:t>
      </w:r>
      <w:r>
        <w:rPr>
          <w:rFonts w:ascii="Calibri" w:hAnsi="Calibri" w:cs="Calibri" w:eastAsia="Calibri"/>
          <w:spacing w:val="0"/>
          <w:w w:val="100"/>
        </w:rPr>
        <w:t>E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ES</w:t>
      </w:r>
      <w:r>
        <w:rPr>
          <w:rFonts w:ascii="Calibri" w:hAnsi="Calibri" w:cs="Calibri" w:eastAsia="Calibri"/>
          <w:spacing w:val="-1"/>
          <w:w w:val="100"/>
        </w:rPr>
        <w:t>U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T</w:t>
      </w:r>
      <w:r>
        <w:rPr>
          <w:rFonts w:ascii="Calibri" w:hAnsi="Calibri" w:cs="Calibri" w:eastAsia="Calibri"/>
          <w:spacing w:val="-2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DO</w:t>
      </w:r>
      <w:r>
        <w:rPr>
          <w:rFonts w:ascii="Calibri" w:hAnsi="Calibri" w:cs="Calibri" w:eastAsia="Calibri"/>
          <w:spacing w:val="0"/>
          <w:w w:val="100"/>
        </w:rPr>
        <w:t>S</w:t>
      </w:r>
      <w:r>
        <w:rPr>
          <w:rFonts w:ascii="Calibri" w:hAnsi="Calibri" w:cs="Calibri" w:eastAsia="Calibri"/>
          <w:spacing w:val="0"/>
          <w:w w:val="100"/>
        </w:rPr>
        <w:tab/>
        <w:tab/>
      </w:r>
      <w:r>
        <w:rPr>
          <w:rFonts w:ascii="Calibri" w:hAnsi="Calibri" w:cs="Calibri" w:eastAsia="Calibri"/>
          <w:spacing w:val="0"/>
          <w:w w:val="100"/>
        </w:rPr>
        <w:t>E</w:t>
      </w:r>
      <w:r>
        <w:rPr>
          <w:rFonts w:ascii="Calibri" w:hAnsi="Calibri" w:cs="Calibri" w:eastAsia="Calibri"/>
          <w:spacing w:val="1"/>
          <w:w w:val="100"/>
        </w:rPr>
        <w:t>Q</w:t>
      </w:r>
      <w:r>
        <w:rPr>
          <w:rFonts w:ascii="Calibri" w:hAnsi="Calibri" w:cs="Calibri" w:eastAsia="Calibri"/>
          <w:spacing w:val="0"/>
          <w:w w:val="100"/>
        </w:rPr>
        <w:t>UILIB</w:t>
      </w:r>
      <w:r>
        <w:rPr>
          <w:rFonts w:ascii="Calibri" w:hAnsi="Calibri" w:cs="Calibri" w:eastAsia="Calibri"/>
          <w:spacing w:val="-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tabs>
          <w:tab w:pos="3169" w:val="left" w:leader="none"/>
          <w:tab w:pos="5294" w:val="left" w:leader="none"/>
          <w:tab w:pos="7584" w:val="left" w:leader="none"/>
        </w:tabs>
        <w:spacing w:line="291" w:lineRule="exact"/>
        <w:ind w:left="33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DEC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NES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CO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EC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CI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BJ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VO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ab/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UNIC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tbl>
      <w:tblPr>
        <w:tblW w:w="0" w:type="auto"/>
        <w:jc w:val="left"/>
        <w:tblInd w:w="2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85" w:hRule="exact"/>
        </w:trPr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3"/>
              <w:ind w:left="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3"/>
              <w:ind w:left="29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UNID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3"/>
              <w:ind w:left="3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833" w:hRule="exact"/>
        </w:trPr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single" w:sz="6" w:space="0" w:color="46AAC5"/>
              <w:right w:val="nil" w:sz="6" w:space="0" w:color="auto"/>
            </w:tcBorders>
          </w:tcPr>
          <w:p>
            <w:pPr>
              <w:pStyle w:val="TableParagraph"/>
              <w:spacing w:line="288" w:lineRule="exact"/>
              <w:ind w:left="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DESVI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NES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3" w:type="dxa"/>
            <w:tcBorders>
              <w:top w:val="nil" w:sz="6" w:space="0" w:color="auto"/>
              <w:left w:val="nil" w:sz="6" w:space="0" w:color="auto"/>
              <w:bottom w:val="single" w:sz="6" w:space="0" w:color="46AAC5"/>
              <w:right w:val="nil" w:sz="6" w:space="0" w:color="auto"/>
            </w:tcBorders>
          </w:tcPr>
          <w:p>
            <w:pPr>
              <w:pStyle w:val="TableParagraph"/>
              <w:spacing w:line="288" w:lineRule="exact"/>
              <w:ind w:left="100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ACI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31" w:type="dxa"/>
            <w:tcBorders>
              <w:top w:val="nil" w:sz="6" w:space="0" w:color="auto"/>
              <w:left w:val="nil" w:sz="6" w:space="0" w:color="auto"/>
              <w:bottom w:val="single" w:sz="6" w:space="0" w:color="46AAC5"/>
              <w:right w:val="nil" w:sz="6" w:space="0" w:color="auto"/>
            </w:tcBorders>
          </w:tcPr>
          <w:p>
            <w:pPr>
              <w:pStyle w:val="TableParagraph"/>
              <w:spacing w:line="288" w:lineRule="exact"/>
              <w:ind w:left="3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STEA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4"/>
                <w:szCs w:val="2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DAD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08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UPER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TA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6"/>
        <w:ind w:left="307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4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7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.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IPIOS</w:t>
      </w:r>
      <w:r>
        <w:rPr>
          <w:rFonts w:ascii="Calibri" w:hAnsi="Calibri" w:cs="Calibri" w:eastAsia="Calibri"/>
          <w:b/>
          <w:bCs/>
          <w:spacing w:val="-4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2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EC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right="1852"/>
        <w:jc w:val="center"/>
        <w:rPr>
          <w:b w:val="0"/>
          <w:bCs w:val="0"/>
        </w:rPr>
      </w:pPr>
      <w:r>
        <w:rPr>
          <w:spacing w:val="0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0"/>
          <w:w w:val="100"/>
        </w:rPr>
        <w:t>CI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640" w:bottom="280" w:left="620" w:right="600"/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35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4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8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.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CAS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IR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CI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77" w:lineRule="auto" w:before="56"/>
        <w:ind w:left="1797" w:right="1817" w:hanging="4"/>
        <w:jc w:val="center"/>
        <w:rPr>
          <w:rFonts w:ascii="Calibri" w:hAnsi="Calibri" w:cs="Calibri" w:eastAsia="Calibri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TO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IO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after="0" w:line="277" w:lineRule="auto"/>
        <w:jc w:val="center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440" w:bottom="280" w:left="620" w:right="600"/>
          <w:cols w:num="2" w:equalWidth="0">
            <w:col w:w="6275" w:space="40"/>
            <w:col w:w="4705"/>
          </w:cols>
        </w:sectPr>
      </w:pPr>
    </w:p>
    <w:p>
      <w:pPr>
        <w:spacing w:line="130" w:lineRule="exact" w:before="9"/>
        <w:rPr>
          <w:sz w:val="13"/>
          <w:szCs w:val="13"/>
        </w:rPr>
      </w:pPr>
      <w:r>
        <w:rPr/>
        <w:pict>
          <v:group style="position:absolute;margin-left:6.48pt;margin-top:326.399994pt;width:508.32pt;height:365.04pt;mso-position-horizontal-relative:page;mso-position-vertical-relative:page;z-index:-1631" coordorigin="130,6528" coordsize="10166,7301">
            <v:group style="position:absolute;left:4856;top:8827;width:315;height:540" coordorigin="4856,8827" coordsize="315,540">
              <v:shape style="position:absolute;left:4856;top:8827;width:315;height:540" coordorigin="4856,8827" coordsize="315,540" path="m5171,9037l4961,9037,4961,9367,5171,9367,5171,9037xe" filled="t" fillcolor="#4F81BC" stroked="f">
                <v:path arrowok="t"/>
                <v:fill type="solid"/>
              </v:shape>
              <v:shape style="position:absolute;left:4856;top:8827;width:315;height:540" coordorigin="4856,8827" coordsize="315,540" path="m5066,8827l4856,9037,5276,9037,5066,8827xe" filled="t" fillcolor="#4F81BC" stroked="f">
                <v:path arrowok="t"/>
                <v:fill type="solid"/>
              </v:shape>
            </v:group>
            <v:group style="position:absolute;left:4856;top:8827;width:420;height:540" coordorigin="4856,8827" coordsize="420,540">
              <v:shape style="position:absolute;left:4856;top:8827;width:420;height:540" coordorigin="4856,8827" coordsize="420,540" path="m5276,9037l5171,9037,5171,9367,4961,9367,4961,9037,4856,9037,5066,8827,5276,9037xe" filled="f" stroked="t" strokeweight="2pt" strokecolor="#385D89">
                <v:path arrowok="t"/>
              </v:shape>
              <v:shape style="position:absolute;left:3818;top:9329;width:2774;height:1426" type="#_x0000_t75">
                <v:imagedata r:id="rId151" o:title=""/>
              </v:shape>
              <v:shape style="position:absolute;left:3893;top:9373;width:2625;height:1275" type="#_x0000_t75">
                <v:imagedata r:id="rId152" o:title=""/>
              </v:shape>
            </v:group>
            <v:group style="position:absolute;left:3893;top:9373;width:2625;height:1275" coordorigin="3893,9373" coordsize="2625,1275">
              <v:shape style="position:absolute;left:3893;top:9373;width:2625;height:1275" coordorigin="3893,9373" coordsize="2625,1275" path="m3893,9585l3904,9518,3934,9460,3980,9414,4038,9384,4105,9373,6305,9373,6329,9374,6393,9391,6448,9427,6489,9477,6513,9539,6518,10435,6517,10458,6499,10523,6463,10577,6413,10618,6352,10643,4106,10648,4082,10646,4018,10629,3963,10593,3922,10543,3898,10481,3893,9585xe" filled="f" stroked="t" strokeweight=".75pt" strokecolor="#7C5F9F">
                <v:path arrowok="t"/>
              </v:shape>
              <v:shape style="position:absolute;left:3295;top:8129;width:3883;height:689" type="#_x0000_t75">
                <v:imagedata r:id="rId153" o:title=""/>
              </v:shape>
              <v:shape style="position:absolute;left:3369;top:8172;width:3735;height:540" type="#_x0000_t75">
                <v:imagedata r:id="rId154" o:title=""/>
              </v:shape>
            </v:group>
            <v:group style="position:absolute;left:3369;top:8172;width:3735;height:540" coordorigin="3369,8172" coordsize="3735,540">
              <v:shape style="position:absolute;left:3369;top:8172;width:3735;height:540" coordorigin="3369,8172" coordsize="3735,540" path="m3369,8262l3393,8201,3451,8172,7014,8172,7037,8174,7089,8212,7104,8622,7101,8644,7064,8697,3459,8712,3436,8709,3384,8672,3369,8262xe" filled="f" stroked="t" strokeweight=".75pt" strokecolor="#BD4A47">
                <v:path arrowok="t"/>
              </v:shape>
              <v:shape style="position:absolute;left:130;top:6838;width:2263;height:826" type="#_x0000_t75">
                <v:imagedata r:id="rId155" o:title=""/>
              </v:shape>
              <v:shape style="position:absolute;left:204;top:6881;width:2115;height:675" type="#_x0000_t75">
                <v:imagedata r:id="rId156" o:title=""/>
              </v:shape>
            </v:group>
            <v:group style="position:absolute;left:204;top:6881;width:2115;height:675" coordorigin="204,6881" coordsize="2115,675">
              <v:shape style="position:absolute;left:204;top:6881;width:2115;height:675" coordorigin="204,6881" coordsize="2115,675" path="m204,6994l223,6930,273,6890,2206,6881,2229,6884,2286,6914,2317,6972,2319,7444,2317,7466,2286,7524,2228,7554,317,7556,294,7554,237,7523,206,7465,204,6994xe" filled="f" stroked="t" strokeweight=".75pt" strokecolor="#F69240">
                <v:path arrowok="t"/>
              </v:shape>
              <v:shape style="position:absolute;left:3216;top:6713;width:3060;height:691" type="#_x0000_t75">
                <v:imagedata r:id="rId157" o:title=""/>
              </v:shape>
              <v:shape style="position:absolute;left:3291;top:6757;width:2911;height:540" type="#_x0000_t75">
                <v:imagedata r:id="rId158" o:title=""/>
              </v:shape>
            </v:group>
            <v:group style="position:absolute;left:3291;top:6757;width:2911;height:540" coordorigin="3291,6757" coordsize="2911,540">
              <v:shape style="position:absolute;left:3291;top:6757;width:2911;height:540" coordorigin="3291,6757" coordsize="2911,540" path="m3291,6847l3315,6786,3373,6758,6112,6757,6135,6760,6187,6797,6202,7207,6199,7230,6162,7282,3381,7297,3358,7294,3306,7257,3291,6847xe" filled="f" stroked="t" strokeweight=".75pt" strokecolor="#F69240">
                <v:path arrowok="t"/>
              </v:shape>
            </v:group>
            <v:group style="position:absolute;left:2319;top:7102;width:1051;height:1091" coordorigin="2319,7102" coordsize="1051,1091">
              <v:shape style="position:absolute;left:2319;top:7102;width:1051;height:1091" coordorigin="2319,7102" coordsize="1051,1091" path="m2434,7188l2408,7201,2484,7251,2502,7258,2524,7268,2587,7304,2664,7364,2714,7417,2756,7474,2788,7534,2810,7597,2821,7661,2822,7708,2825,7732,2841,7804,2869,7873,2908,7938,2957,7998,3033,8069,3098,8113,3168,8149,3241,8175,3318,8190,3368,8193,3370,8148,3345,8147,3322,8145,3252,8131,3185,8107,3120,8074,3060,8032,2989,7966,2944,7911,2909,7851,2883,7789,2869,7725,2866,7660,2863,7635,2847,7564,2819,7495,2780,7429,2732,7369,2656,7298,2591,7253,2521,7217,2447,7191,2434,7188xe" filled="t" fillcolor="#497DBA" stroked="f">
                <v:path arrowok="t"/>
                <v:fill type="solid"/>
              </v:shape>
              <v:shape style="position:absolute;left:2319;top:7102;width:1051;height:1091" coordorigin="2319,7102" coordsize="1051,1091" path="m2503,7102l2492,7107,2319,7196,2492,7310,2506,7307,2513,7297,2520,7287,2517,7273,2457,7241,2388,7224,2362,7221,2365,7176,2457,7176,2524,7142,2528,7128,2523,7117,2517,7106,2503,7102xe" filled="t" fillcolor="#497DBA" stroked="f">
                <v:path arrowok="t"/>
                <v:fill type="solid"/>
              </v:shape>
              <v:shape style="position:absolute;left:2319;top:7102;width:1051;height:1091" coordorigin="2319,7102" coordsize="1051,1091" path="m2365,7176l2362,7221,2365,7221,2388,7224,2457,7241,2484,7251,2435,7219,2374,7219,2376,7180,2394,7180,2371,7177,2365,7176xe" filled="t" fillcolor="#497DBA" stroked="f">
                <v:path arrowok="t"/>
                <v:fill type="solid"/>
              </v:shape>
              <v:shape style="position:absolute;left:2319;top:7102;width:1051;height:1091" coordorigin="2319,7102" coordsize="1051,1091" path="m2376,7180l2374,7219,2408,7201,2376,7180xe" filled="t" fillcolor="#497DBA" stroked="f">
                <v:path arrowok="t"/>
                <v:fill type="solid"/>
              </v:shape>
              <v:shape style="position:absolute;left:2319;top:7102;width:1051;height:1091" coordorigin="2319,7102" coordsize="1051,1091" path="m2408,7201l2374,7219,2435,7219,2408,7201xe" filled="t" fillcolor="#497DBA" stroked="f">
                <v:path arrowok="t"/>
                <v:fill type="solid"/>
              </v:shape>
              <v:shape style="position:absolute;left:2319;top:7102;width:1051;height:1091" coordorigin="2319,7102" coordsize="1051,1091" path="m2394,7180l2376,7180,2408,7201,2434,7188,2422,7185,2397,7180,2394,7180xe" filled="t" fillcolor="#497DBA" stroked="f">
                <v:path arrowok="t"/>
                <v:fill type="solid"/>
              </v:shape>
              <v:shape style="position:absolute;left:2319;top:7102;width:1051;height:1091" coordorigin="2319,7102" coordsize="1051,1091" path="m2457,7176l2365,7176,2371,7177,2397,7180,2422,7185,2434,7188,2457,7176xe" filled="t" fillcolor="#497DBA" stroked="f">
                <v:path arrowok="t"/>
                <v:fill type="solid"/>
              </v:shape>
              <v:shape style="position:absolute;left:775;top:8350;width:2038;height:691" type="#_x0000_t75">
                <v:imagedata r:id="rId159" o:title=""/>
              </v:shape>
              <v:shape style="position:absolute;left:849;top:8394;width:1890;height:540" type="#_x0000_t75">
                <v:imagedata r:id="rId160" o:title=""/>
              </v:shape>
            </v:group>
            <v:group style="position:absolute;left:849;top:8394;width:1890;height:540" coordorigin="849,8394" coordsize="1890,540">
              <v:shape style="position:absolute;left:849;top:8394;width:1890;height:540" coordorigin="849,8394" coordsize="1890,540" path="m849,8484l873,8423,931,8394,2649,8394,2672,8396,2724,8434,2739,8844,2736,8866,2699,8919,939,8934,916,8931,864,8894,849,8484xe" filled="f" stroked="t" strokeweight=".75pt" strokecolor="#F69240">
                <v:path arrowok="t"/>
              </v:shape>
            </v:group>
            <v:group style="position:absolute;left:2739;top:8374;width:555;height:416" coordorigin="2739,8374" coordsize="555,416">
              <v:shape style="position:absolute;left:2739;top:8374;width:555;height:416" coordorigin="2739,8374" coordsize="555,416" path="m2911,8582l2901,8589,2739,8697,2924,8790,2937,8786,2943,8775,2949,8764,2944,8750,2877,8716,2786,8716,2781,8672,2857,8656,2918,8631,2939,8605,2932,8595,2925,8585,2911,8582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32,8622l2857,8656,2787,8671,2781,8672,2786,8716,2794,8716,2811,8713,2796,8713,2794,8674,2854,8674,2926,8626,2932,8622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852,8704l2847,8705,2821,8711,2794,8716,2786,8716,2877,8716,2852,870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794,8674l2796,8713,2828,8691,2794,867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828,8691l2796,8713,2811,8713,2821,8711,2847,8705,2852,8704,2828,8691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34,8575l2985,8575,2983,8578,2935,8620,2932,8622,2926,8626,2828,8691,2852,8704,2872,8698,2941,8669,2996,8630,3020,8602,3021,8601,3022,8599,3030,8586,3030,8584,3031,8583,3031,8582,3034,8575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854,8674l2794,8674,2828,8691,2854,867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83,8577l2982,8578,2983,8577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85,8575l2983,8577,2983,8578,2985,8575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89,8566l2983,8577,2985,8575,3034,8575,3036,8568,2988,8568,2989,8566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90,8564l2989,8566,2988,8568,2990,856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37,8564l2990,8564,2988,8568,3036,8568,3036,8566,3037,8565,3037,856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92,8556l2989,8566,2990,8564,3037,8564,3037,8558,2992,8558,2992,8556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2993,8554l2992,8556,2992,8558,2993,855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38,8554l2993,8554,2992,8558,3037,8558,3038,855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292,8374l3212,8382,3137,8403,3073,8435,3024,8476,3001,8512,2996,8526,2996,8527,2995,8530,2994,8544,2992,8556,2993,8554,3038,8554,3040,8540,3039,8540,3040,8535,3041,8535,3042,8529,3042,8529,3044,8526,3044,8526,3048,8519,3048,8519,3049,8516,3050,8516,3056,8507,3113,8464,3173,8438,3243,8422,3294,8419,3292,8374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0,8535l3039,8540,3040,8538,3040,8535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0,8538l3039,8540,3040,8540,3040,8538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1,8535l3040,8535,3040,8538,3041,8535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4,8526l3042,8529,3043,8528,3044,8526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3,8528l3042,8529,3042,8529,3043,8528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4,8526l3044,8526,3043,8528,3044,8526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9,8516l3048,8519,3049,8517,3049,8516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49,8517l3048,8519,3048,8519,3049,8517xe" filled="t" fillcolor="#497DBA" stroked="f">
                <v:path arrowok="t"/>
                <v:fill type="solid"/>
              </v:shape>
              <v:shape style="position:absolute;left:2739;top:8374;width:555;height:416" coordorigin="2739,8374" coordsize="555,416" path="m3050,8516l3049,8516,3049,8517,3050,8516xe" filled="t" fillcolor="#497DBA" stroked="f">
                <v:path arrowok="t"/>
                <v:fill type="solid"/>
              </v:shape>
            </v:group>
            <v:group style="position:absolute;left:4853;top:7297;width:527;height:863" coordorigin="4853,7297" coordsize="527,863">
              <v:shape style="position:absolute;left:4853;top:7297;width:527;height:863" coordorigin="4853,7297" coordsize="527,863" path="m5278,7386l5244,7441,5242,7450,5233,7486,5211,7553,5184,7611,5145,7666,5093,7703,5077,7705,5065,7706,5008,7732,4950,7796,4918,7854,4891,7921,4870,7996,4857,8077,4853,8158,4897,8160,4899,8119,4902,8080,4914,8005,4934,7934,4959,7871,4988,7819,5028,7773,5080,7750,5089,7750,5147,7725,5205,7662,5238,7603,5265,7536,5285,7461,5294,7415,5278,7386xe" filled="t" fillcolor="#497DBA" stroked="f">
                <v:path arrowok="t"/>
                <v:fill type="solid"/>
              </v:shape>
              <v:shape style="position:absolute;left:4853;top:7297;width:527;height:863" coordorigin="4853,7297" coordsize="527,863" path="m5304,7340l5257,7340,5302,7343,5299,7380,5294,7415,5340,7501,5353,7505,5364,7499,5375,7493,5379,7479,5373,7468,5304,7340xe" filled="t" fillcolor="#497DBA" stroked="f">
                <v:path arrowok="t"/>
                <v:fill type="solid"/>
              </v:shape>
              <v:shape style="position:absolute;left:4853;top:7297;width:527;height:863" coordorigin="4853,7297" coordsize="527,863" path="m5281,7297l5177,7462,5170,7472,5174,7486,5184,7493,5195,7499,5209,7496,5215,7486,5244,7441,5249,7413,5254,7374,5257,7340,5304,7340,5281,7297xe" filled="t" fillcolor="#497DBA" stroked="f">
                <v:path arrowok="t"/>
                <v:fill type="solid"/>
              </v:shape>
              <v:shape style="position:absolute;left:4853;top:7297;width:527;height:863" coordorigin="4853,7297" coordsize="527,863" path="m5257,7340l5254,7374,5249,7413,5244,7441,5278,7386,5260,7352,5301,7352,5302,7343,5257,7340xe" filled="t" fillcolor="#497DBA" stroked="f">
                <v:path arrowok="t"/>
                <v:fill type="solid"/>
              </v:shape>
              <v:shape style="position:absolute;left:4853;top:7297;width:527;height:863" coordorigin="4853,7297" coordsize="527,863" path="m5301,7352l5260,7352,5299,7353,5278,7386,5294,7415,5299,7380,5301,7352xe" filled="t" fillcolor="#497DBA" stroked="f">
                <v:path arrowok="t"/>
                <v:fill type="solid"/>
              </v:shape>
              <v:shape style="position:absolute;left:4853;top:7297;width:527;height:863" coordorigin="4853,7297" coordsize="527,863" path="m5260,7352l5278,7386,5299,7353,5260,7352xe" filled="t" fillcolor="#497DBA" stroked="f">
                <v:path arrowok="t"/>
                <v:fill type="solid"/>
              </v:shape>
              <v:shape style="position:absolute;left:8050;top:7918;width:2040;height:766" type="#_x0000_t75">
                <v:imagedata r:id="rId161" o:title=""/>
              </v:shape>
              <v:shape style="position:absolute;left:8124;top:7962;width:1890;height:615" type="#_x0000_t75">
                <v:imagedata r:id="rId162" o:title=""/>
              </v:shape>
            </v:group>
            <v:group style="position:absolute;left:8124;top:7962;width:1890;height:615" coordorigin="8124,7962" coordsize="1890,615">
              <v:shape style="position:absolute;left:8124;top:7962;width:1890;height:615" coordorigin="8124,7962" coordsize="1890,615" path="m8124,8064l8145,8002,8198,7966,9911,7962,9934,7964,9989,7998,10014,8058,10014,8474,10011,8497,9978,8552,9917,8577,8226,8577,8204,8574,8148,8541,8124,8480,8124,8064xe" filled="f" stroked="t" strokeweight=".75pt" strokecolor="#F69240">
                <v:path arrowok="t"/>
              </v:shape>
            </v:group>
            <v:group style="position:absolute;left:7133;top:8071;width:991;height:498" coordorigin="7133,8071" coordsize="991,498">
              <v:shape style="position:absolute;left:7133;top:8071;width:991;height:498" coordorigin="7133,8071" coordsize="991,498" path="m7651,8363l7606,8363,7606,8366,7563,8418,7499,8454,7432,8479,7354,8500,7269,8515,7180,8523,7133,8524,7135,8569,7228,8565,7319,8553,7405,8534,7482,8509,7548,8480,7600,8446,7642,8396,7651,8368,7651,8363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7606,8365l7606,8366,7606,8365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7606,8363l7606,8365,7606,8366,7606,8363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8004,8156l7938,8166,7852,8185,7775,8210,7709,8239,7657,8273,7614,8325,7607,8348,7606,8365,7606,8363,7651,8363,7652,8356,7652,8356,7652,8352,7652,8352,7654,8347,7696,8300,7760,8264,7827,8239,7905,8218,7986,8204,8035,8174,8004,8156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7652,8352l7652,8356,7652,8354,7652,8352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7652,8354l7652,8356,7652,8356,7652,8354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7652,8352l7652,8352,7652,8354,7652,8352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8085,8150l8079,8150,8080,8195,8079,8195,8034,8198,7990,8203,7986,8204,7935,8235,7924,8242,7921,8256,7927,8266,7934,8277,7947,8280,8124,8172,8085,8150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8035,8174l7986,8204,7990,8203,8034,8198,8079,8195,8080,8195,8080,8192,8069,8192,8035,8174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8068,8154l8035,8174,8069,8192,8068,8154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8079,8154l8068,8154,8069,8192,8080,8192,8079,8154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8079,8150l8029,8154,8004,8156,8035,8174,8068,8154,8079,8154,8079,8150xe" filled="t" fillcolor="#497DBA" stroked="f">
                <v:path arrowok="t"/>
                <v:fill type="solid"/>
              </v:shape>
              <v:shape style="position:absolute;left:7133;top:8071;width:991;height:498" coordorigin="7133,8071" coordsize="991,498" path="m7943,8071l7929,8075,7923,8086,7917,8097,7921,8111,8004,8156,8029,8154,8079,8150,8085,8150,7943,8071xe" filled="t" fillcolor="#497DBA" stroked="f">
                <v:path arrowok="t"/>
                <v:fill type="solid"/>
              </v:shape>
              <v:shape style="position:absolute;left:7164;top:6528;width:2040;height:691" type="#_x0000_t75">
                <v:imagedata r:id="rId163" o:title=""/>
              </v:shape>
              <v:shape style="position:absolute;left:7239;top:6572;width:1890;height:540" type="#_x0000_t75">
                <v:imagedata r:id="rId164" o:title=""/>
              </v:shape>
            </v:group>
            <v:group style="position:absolute;left:7239;top:6572;width:1890;height:540" coordorigin="7239,6572" coordsize="1890,540">
              <v:shape style="position:absolute;left:7239;top:6572;width:1890;height:540" coordorigin="7239,6572" coordsize="1890,540" path="m7239,6662l7263,6601,7321,6573,9039,6572,9062,6575,9114,6612,9129,7022,9126,7045,9089,7097,7329,7112,7306,7109,7254,7072,7239,6662xe" filled="f" stroked="t" strokeweight=".75pt" strokecolor="#F69240">
                <v:path arrowok="t"/>
              </v:shape>
            </v:group>
            <v:group style="position:absolute;left:6736;top:7121;width:973;height:1050" coordorigin="6736,7121" coordsize="973,1050">
              <v:shape style="position:absolute;left:6736;top:7121;width:973;height:1050" coordorigin="6736,7121" coordsize="973,1050" path="m7609,7210l7565,7277,7563,7283,7556,7305,7515,7390,7463,7467,7417,7517,7367,7558,7314,7590,7241,7617,7163,7624,7141,7627,7078,7643,7017,7671,6959,7711,6906,7759,6844,7836,6794,7923,6765,7994,6746,8068,6736,8145,6736,8170,6781,8171,6781,8146,6783,8123,6795,8053,6816,7985,6857,7899,6910,7823,6955,7774,7005,7732,7058,7701,7131,7674,7207,7667,7228,7665,7292,7649,7353,7620,7411,7581,7464,7533,7526,7457,7577,7369,7606,7298,7623,7237,7609,7210xe" filled="t" fillcolor="#497DBA" stroked="f">
                <v:path arrowok="t"/>
                <v:fill type="solid"/>
              </v:shape>
              <v:shape style="position:absolute;left:6736;top:7121;width:973;height:1050" coordorigin="6736,7121" coordsize="973,1050" path="m7635,7164l7588,7164,7633,7167,7633,7173,7630,7198,7625,7224,7623,7237,7663,7315,7669,7326,7682,7330,7704,7319,7709,7305,7703,7294,7635,7164xe" filled="t" fillcolor="#497DBA" stroked="f">
                <v:path arrowok="t"/>
                <v:fill type="solid"/>
              </v:shape>
              <v:shape style="position:absolute;left:6736;top:7121;width:973;height:1050" coordorigin="6736,7121" coordsize="973,1050" path="m7613,7121l7507,7284,7500,7295,7503,7309,7524,7322,7538,7319,7545,7309,7565,7277,7582,7214,7588,7164,7635,7164,7613,7121xe" filled="t" fillcolor="#497DBA" stroked="f">
                <v:path arrowok="t"/>
                <v:fill type="solid"/>
              </v:shape>
              <v:shape style="position:absolute;left:6736;top:7121;width:973;height:1050" coordorigin="6736,7121" coordsize="973,1050" path="m7588,7164l7576,7237,7565,7277,7609,7210,7591,7176,7632,7176,7633,7167,7588,7164xe" filled="t" fillcolor="#497DBA" stroked="f">
                <v:path arrowok="t"/>
                <v:fill type="solid"/>
              </v:shape>
              <v:shape style="position:absolute;left:6736;top:7121;width:973;height:1050" coordorigin="6736,7121" coordsize="973,1050" path="m7632,7176l7591,7176,7630,7178,7609,7210,7623,7237,7625,7224,7630,7198,7632,7176xe" filled="t" fillcolor="#497DBA" stroked="f">
                <v:path arrowok="t"/>
                <v:fill type="solid"/>
              </v:shape>
              <v:shape style="position:absolute;left:6736;top:7121;width:973;height:1050" coordorigin="6736,7121" coordsize="973,1050" path="m7591,7176l7609,7210,7630,7178,7591,7176xe" filled="t" fillcolor="#497DBA" stroked="f">
                <v:path arrowok="t"/>
                <v:fill type="solid"/>
              </v:shape>
              <v:shape style="position:absolute;left:1178;top:13140;width:2040;height:689" type="#_x0000_t75">
                <v:imagedata r:id="rId165" o:title=""/>
              </v:shape>
              <v:shape style="position:absolute;left:1254;top:13183;width:1890;height:540" type="#_x0000_t75">
                <v:imagedata r:id="rId166" o:title=""/>
              </v:shape>
            </v:group>
            <v:group style="position:absolute;left:1254;top:13183;width:1890;height:540" coordorigin="1254,13183" coordsize="1890,540">
              <v:shape style="position:absolute;left:1254;top:13183;width:1890;height:540" coordorigin="1254,13183" coordsize="1890,540" path="m1254,13273l1278,13212,1336,13183,3054,13183,3077,13185,3129,13223,3144,13633,3141,13655,3104,13707,1344,13723,1321,13720,1269,13682,1254,13273xe" filled="f" stroked="t" strokeweight=".75pt" strokecolor="#97B853">
                <v:path arrowok="t"/>
              </v:shape>
              <v:shape style="position:absolute;left:3698;top:11354;width:3466;height:689" type="#_x0000_t75">
                <v:imagedata r:id="rId167" o:title=""/>
              </v:shape>
              <v:shape style="position:absolute;left:3774;top:11398;width:3315;height:540" type="#_x0000_t75">
                <v:imagedata r:id="rId168" o:title=""/>
              </v:shape>
            </v:group>
            <v:group style="position:absolute;left:3774;top:11398;width:3315;height:540" coordorigin="3774,11398" coordsize="3315,540">
              <v:shape style="position:absolute;left:3774;top:11398;width:3315;height:540" coordorigin="3774,11398" coordsize="3315,540" path="m3774,11488l3798,11427,3856,11398,6999,11398,7022,11400,7074,11438,7089,11848,7086,11870,7049,11922,3864,11938,3841,11935,3789,11897,3774,11488xe" filled="f" stroked="t" strokeweight=".75pt" strokecolor="#97B853">
                <v:path arrowok="t"/>
              </v:shape>
              <v:shape style="position:absolute;left:8258;top:11124;width:2038;height:914" type="#_x0000_t75">
                <v:imagedata r:id="rId169" o:title=""/>
              </v:shape>
              <v:shape style="position:absolute;left:8332;top:11167;width:1890;height:765" type="#_x0000_t75">
                <v:imagedata r:id="rId170" o:title=""/>
              </v:shape>
            </v:group>
            <v:group style="position:absolute;left:8332;top:11167;width:1890;height:765" coordorigin="8332,11167" coordsize="1890,765">
              <v:shape style="position:absolute;left:8332;top:11167;width:1890;height:765" coordorigin="8332,11167" coordsize="1890,765" path="m8332,11294l8349,11230,8395,11184,8459,11167,10094,11167,10117,11169,10177,11197,10214,11249,10222,11804,10220,11827,10192,11886,10139,11924,8460,11932,8437,11930,8378,11902,8340,11849,8332,11294xe" filled="f" stroked="t" strokeweight=".75pt" strokecolor="#97B853">
                <v:path arrowok="t"/>
              </v:shape>
            </v:group>
            <v:group style="position:absolute;left:7104;top:11474;width:1230;height:261" coordorigin="7104,11474" coordsize="1230,261">
              <v:shape style="position:absolute;left:7104;top:11474;width:1230;height:261" coordorigin="7104,11474" coordsize="1230,261" path="m7698,11636l7633,11654,7565,11664,7503,11671,7432,11678,7274,11687,7104,11690,7104,11735,7219,11734,7384,11726,7484,11719,7551,11711,7626,11701,7695,11685,7722,11674,7723,11674,7729,11669,7730,11668,7731,11667,7732,11666,7735,11663,7737,11660,7739,11658,7739,11657,7736,11657,7737,11656,7738,11655,7742,11648,7755,11648,7766,11645,7777,11642,7778,11642,7696,11642,7697,11639,7698,11637,7698,11637,7698,11636,7698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96,11555l8289,11555,8290,11600,8277,11600,8220,11602,8204,11602,8146,11636,8133,11644,8129,11658,8136,11669,8142,11679,8156,11683,8166,11677,8334,11578,8296,115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7,11656,7736,11657,7738,11656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6l7736,11657,7739,11657,7737,11657,7738,1165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8,11656,7737,11657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4l7738,11655,7738,11655,7737,11657,7739,11657,7740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8,11655,7738,11656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7,1165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7,11656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7,11655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9,11655l7738,11655,7738,11655,7739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3l7738,11655,7738,11655,7739,11655,7740,1165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38,11655l7738,11655,7738,116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2,11648l7738,11655,7740,11653,7740,11653,7741,11651,7742,1164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4l7739,11655,7738,11655,7740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4l7738,11655,7740,11654,7740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0,11653l7740,11653,7739,11655,7740,11654,7740,1165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41,11654l7740,11654,7740,11654,7740,11654,7741,1165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55,11648l7742,11648,7741,11651,7740,11654,7740,11654,7741,11654,7743,11652,7749,11650,7755,1164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8,11636,7697,11639,7696,11642,7699,11637,7698,11637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815,11635l7701,11635,7700,11635,7696,11642,7778,11642,7790,11639,7804,11637,7815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700,11635,7698,11637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8,11637,7699,11637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698,11636l7698,11637,7698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698,11636l7698,11637,7698,11637,7698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9,11636,7698,11636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699,11636l7698,11636,7699,11636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08,11557l8054,11564,7931,11574,7847,11584,7780,11595,7722,11613,7716,11616,7715,11616,7714,11617,7713,11618,7709,11621,7708,11622,7707,11623,7706,11624,7703,11627,7701,11630,7699,11633,7698,11636,7699,11636,7700,11635,7701,11634,7702,11634,7702,11633,7822,11633,7836,11631,7958,11616,8057,11609,8164,11603,8204,11602,8245,11578,8208,11557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699,11636,7700,11635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0,11635l7700,11635,7700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1,11634l7700,11635,7700,11635,7700,11635,7701,1163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1,11635l7700,11635,7701,1163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2,11633l7701,11634,7700,11635,7702,1163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822,11633l7702,11633,7700,11635,7701,11635,7815,11635,7819,11634,7822,11633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1,11634l7700,11635,7701,11634,7701,1163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7702,11634l7701,11634,7701,11634,7702,11634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45,11578l8204,11602,8220,11602,8277,11600,8290,11600,8290,11597,8278,11597,8245,1157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78,11558l8245,11578,8278,11597,8278,1155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89,11558l8278,11558,8278,11597,8290,11597,8289,11558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289,11555l8276,11555,8219,11557,8208,11557,8245,11578,8278,11558,8289,11558,8289,11555xe" filled="t" fillcolor="#497DBA" stroked="f">
                <v:path arrowok="t"/>
                <v:fill type="solid"/>
              </v:shape>
              <v:shape style="position:absolute;left:7104;top:11474;width:1230;height:261" coordorigin="7104,11474" coordsize="1230,261" path="m8155,11474l8141,11478,8128,11499,8132,11513,8208,11557,8219,11557,8276,11555,8296,11555,8155,11474xe" filled="t" fillcolor="#497DBA" stroked="f">
                <v:path arrowok="t"/>
                <v:fill type="solid"/>
              </v:shape>
              <v:shape style="position:absolute;left:7435;top:12720;width:2038;height:689" type="#_x0000_t75">
                <v:imagedata r:id="rId171" o:title=""/>
              </v:shape>
              <v:shape style="position:absolute;left:7509;top:12763;width:1890;height:540" type="#_x0000_t75">
                <v:imagedata r:id="rId172" o:title=""/>
              </v:shape>
            </v:group>
            <v:group style="position:absolute;left:7509;top:12763;width:1890;height:540" coordorigin="7509,12763" coordsize="1890,540">
              <v:shape style="position:absolute;left:7509;top:12763;width:1890;height:540" coordorigin="7509,12763" coordsize="1890,540" path="m7509,12853l7533,12792,7591,12763,9309,12763,9332,12765,9384,12803,9399,13213,9396,13235,9359,13287,7599,13303,7576,13300,7524,13262,7509,12853xe" filled="f" stroked="t" strokeweight=".75pt" strokecolor="#97B853">
                <v:path arrowok="t"/>
              </v:shape>
            </v:group>
            <v:group style="position:absolute;left:5859;top:11915;width:1651;height:1232" coordorigin="5859,11915" coordsize="1651,1232">
              <v:shape style="position:absolute;left:5859;top:11915;width:1651;height:1232" coordorigin="5859,11915" coordsize="1651,1232" path="m7389,13063l7306,13108,7302,13122,7308,13133,7314,13144,7327,13148,7470,13069,7463,13069,7429,13067,7390,13063,7389,13063xe" filled="t" fillcolor="#497DBA" stroked="f">
                <v:path arrowok="t"/>
                <v:fill type="solid"/>
              </v:shape>
              <v:shape style="position:absolute;left:5859;top:11915;width:1651;height:1232" coordorigin="5859,11915" coordsize="1651,1232" path="m7420,13045l7389,13063,7390,13063,7429,13067,7463,13069,7463,13066,7453,13066,7420,13045xe" filled="t" fillcolor="#497DBA" stroked="f">
                <v:path arrowok="t"/>
                <v:fill type="solid"/>
              </v:shape>
              <v:shape style="position:absolute;left:5859;top:11915;width:1651;height:1232" coordorigin="5859,11915" coordsize="1651,1232" path="m7333,12939l7319,12942,7312,12953,7306,12963,7370,13014,7434,13022,7466,13024,7463,13069,7470,13069,7509,13048,7333,12939xe" filled="t" fillcolor="#497DBA" stroked="f">
                <v:path arrowok="t"/>
                <v:fill type="solid"/>
              </v:shape>
              <v:shape style="position:absolute;left:5859;top:11915;width:1651;height:1232" coordorigin="5859,11915" coordsize="1651,1232" path="m7454,13027l7420,13045,7453,13066,7454,13027xe" filled="t" fillcolor="#497DBA" stroked="f">
                <v:path arrowok="t"/>
                <v:fill type="solid"/>
              </v:shape>
              <v:shape style="position:absolute;left:5859;top:11915;width:1651;height:1232" coordorigin="5859,11915" coordsize="1651,1232" path="m7466,13027l7454,13027,7453,13066,7463,13066,7466,13027xe" filled="t" fillcolor="#497DBA" stroked="f">
                <v:path arrowok="t"/>
                <v:fill type="solid"/>
              </v:shape>
              <v:shape style="position:absolute;left:5859;top:11915;width:1651;height:1232" coordorigin="5859,11915" coordsize="1651,1232" path="m5859,11915l5859,11960,5897,11961,5935,11963,6010,11972,6084,11987,6156,12007,6225,12032,6292,12061,6355,12093,6414,12130,6468,12170,6517,12212,6559,12256,6610,12326,6644,12397,6661,12470,6662,12494,6663,12520,6681,12603,6719,12683,6755,12734,6797,12783,6845,12829,6900,12872,6959,12912,7023,12949,7091,12981,7162,13009,7236,13032,7312,13050,7389,13063,7420,13045,7370,13014,7359,13013,7322,13006,7249,12989,7178,12967,7110,12940,7045,12909,6984,12874,6927,12836,6876,12796,6830,12752,6774,12684,6734,12613,6711,12541,6706,12492,6705,12464,6686,12381,6648,12301,6613,12250,6570,12202,6522,12156,6467,12113,6408,12073,6344,12036,6276,12004,6205,11976,6131,11953,6055,11935,5977,11922,5898,11916,5859,11915xe" filled="t" fillcolor="#497DBA" stroked="f">
                <v:path arrowok="t"/>
                <v:fill type="solid"/>
              </v:shape>
              <v:shape style="position:absolute;left:5859;top:11915;width:1651;height:1232" coordorigin="5859,11915" coordsize="1651,1232" path="m7370,13014l7420,13045,7454,13027,7466,13027,7466,13024,7434,13022,7396,13018,7370,13014xe" filled="t" fillcolor="#497DBA" stroked="f">
                <v:path arrowok="t"/>
                <v:fill type="solid"/>
              </v:shape>
            </v:group>
            <v:group style="position:absolute;left:3144;top:11975;width:1921;height:1623" coordorigin="3144,11975" coordsize="1921,1623">
              <v:shape style="position:absolute;left:3144;top:11975;width:1921;height:1623" coordorigin="3144,11975" coordsize="1921,1623" path="m3320,13389l3144,13498,3325,13598,3339,13594,3351,13572,3347,13558,3276,13519,3189,13519,3187,13474,3231,13471,3275,13466,3284,13464,3333,13434,3344,13427,3347,13413,3341,13403,3334,13392,3320,13389xe" filled="t" fillcolor="#497DBA" stroked="f">
                <v:path arrowok="t"/>
                <v:fill type="solid"/>
              </v:shape>
              <v:shape style="position:absolute;left:3144;top:11975;width:1921;height:1623" coordorigin="3144,11975" coordsize="1921,1623" path="m3284,13464l3275,13466,3231,13471,3187,13474,3189,13519,3191,13519,3234,13516,3200,13516,3199,13477,3264,13477,3284,13464xe" filled="t" fillcolor="#497DBA" stroked="f">
                <v:path arrowok="t"/>
                <v:fill type="solid"/>
              </v:shape>
              <v:shape style="position:absolute;left:3144;top:11975;width:1921;height:1623" coordorigin="3144,11975" coordsize="1921,1623" path="m3264,13512l3236,13516,3191,13519,3276,13519,3264,13512xe" filled="t" fillcolor="#497DBA" stroked="f">
                <v:path arrowok="t"/>
                <v:fill type="solid"/>
              </v:shape>
              <v:shape style="position:absolute;left:3144;top:11975;width:1921;height:1623" coordorigin="3144,11975" coordsize="1921,1623" path="m3199,13477l3200,13516,3233,13496,3199,13477xe" filled="t" fillcolor="#497DBA" stroked="f">
                <v:path arrowok="t"/>
                <v:fill type="solid"/>
              </v:shape>
              <v:shape style="position:absolute;left:3144;top:11975;width:1921;height:1623" coordorigin="3144,11975" coordsize="1921,1623" path="m3233,13496l3200,13516,3234,13516,3236,13516,3264,13512,3233,13496xe" filled="t" fillcolor="#497DBA" stroked="f">
                <v:path arrowok="t"/>
                <v:fill type="solid"/>
              </v:shape>
              <v:shape style="position:absolute;left:3144;top:11975;width:1921;height:1623" coordorigin="3144,11975" coordsize="1921,1623" path="m5063,11975l4972,11980,4881,11992,4792,12013,4704,12041,4620,12075,4539,12116,4462,12162,4390,12214,4325,12270,4265,12330,4212,12394,4167,12460,4131,12529,4104,12600,4087,12673,4082,12748,4080,12782,4070,12848,4049,12915,4020,12980,3982,13044,3936,13105,3882,13164,3822,13219,3756,13271,3685,13318,3609,13360,3529,13396,3447,13426,3362,13450,3284,13464,3233,13496,3264,13512,3282,13510,3328,13503,3417,13482,3505,13454,3589,13419,3670,13379,3747,13332,3818,13281,3884,13225,3944,13164,3996,13101,4041,13034,4077,12965,4104,12893,4121,12820,4126,12747,4128,12715,4138,12648,4158,12582,4188,12516,4226,12453,4272,12391,4325,12332,4385,12276,4451,12225,4523,12178,4598,12136,4678,12099,4760,12069,4845,12046,4932,12030,5020,12021,5065,12020,5063,11975xe" filled="t" fillcolor="#497DBA" stroked="f">
                <v:path arrowok="t"/>
                <v:fill type="solid"/>
              </v:shape>
              <v:shape style="position:absolute;left:3144;top:11975;width:1921;height:1623" coordorigin="3144,11975" coordsize="1921,1623" path="m3264,13477l3199,13477,3233,13496,3264,13477xe" filled="t" fillcolor="#497DBA" stroked="f">
                <v:path arrowok="t"/>
                <v:fill type="solid"/>
              </v:shape>
              <v:shape style="position:absolute;left:624;top:10603;width:2040;height:691" type="#_x0000_t75">
                <v:imagedata r:id="rId173" o:title=""/>
              </v:shape>
              <v:shape style="position:absolute;left:699;top:10648;width:1890;height:540" type="#_x0000_t75">
                <v:imagedata r:id="rId174" o:title=""/>
              </v:shape>
            </v:group>
            <v:group style="position:absolute;left:699;top:10648;width:1890;height:540" coordorigin="699,10648" coordsize="1890,540">
              <v:shape style="position:absolute;left:699;top:10648;width:1890;height:540" coordorigin="699,10648" coordsize="1890,540" path="m699,10738l723,10677,781,10648,2499,10648,2522,10650,2574,10688,2589,11098,2586,11120,2549,11172,789,11188,766,11185,714,11147,699,10738xe" filled="f" stroked="t" strokeweight=".75pt" strokecolor="#97B853">
                <v:path arrowok="t"/>
              </v:shape>
            </v:group>
            <v:group style="position:absolute;left:2559;top:10923;width:1215;height:812" coordorigin="2559,10923" coordsize="1215,812">
              <v:shape style="position:absolute;left:2559;top:10923;width:1215;height:812" coordorigin="2559,10923" coordsize="1215,812" path="m2678,11009l2648,11025,2701,11058,2723,11062,2775,11074,2875,11107,2965,11150,3022,11187,3071,11227,3117,11283,3140,11339,3144,11369,3145,11387,3168,11459,3201,11509,3247,11556,3303,11598,3391,11649,3491,11689,3601,11718,3686,11731,3773,11735,3773,11690,3745,11690,3717,11688,3608,11673,3504,11646,3409,11607,3346,11573,3292,11535,3247,11494,3207,11437,3189,11366,3188,11350,3165,11278,3131,11227,3086,11180,3030,11137,2943,11087,2842,11047,2733,11018,2678,11009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741,10923l2559,11023,2735,11132,2749,11129,2755,11118,2762,11108,2701,11058,2614,11047,2602,11046,2605,11001,2692,11001,2762,10963,2766,10949,2761,10938,2755,10927,2741,10923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05,11001l2602,11046,2614,11047,2641,11049,2669,11053,2701,11058,2678,11044,2614,11044,2615,11005,2649,11005,2647,11005,2618,11002,2605,11001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15,11005l2614,11044,2648,11025,2615,11005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48,11025l2614,11044,2678,11044,2648,11025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49,11005l2615,11005,2648,11025,2678,11009,2676,11008,2649,11005xe" filled="t" fillcolor="#497DBA" stroked="f">
                <v:path arrowok="t"/>
                <v:fill type="solid"/>
              </v:shape>
              <v:shape style="position:absolute;left:2559;top:10923;width:1215;height:812" coordorigin="2559,10923" coordsize="1215,812" path="m2692,11001l2605,11001,2618,11002,2647,11005,2676,11008,2678,11009,2692,11001xe" filled="t" fillcolor="#497DBA" stroked="f">
                <v:path arrowok="t"/>
                <v:fill type="solid"/>
              </v:shape>
              <v:shape style="position:absolute;left:353;top:12266;width:2040;height:691" type="#_x0000_t75">
                <v:imagedata r:id="rId175" o:title=""/>
              </v:shape>
              <v:shape style="position:absolute;left:428;top:12311;width:1890;height:540" type="#_x0000_t75">
                <v:imagedata r:id="rId176" o:title=""/>
              </v:shape>
            </v:group>
            <v:group style="position:absolute;left:428;top:12311;width:1890;height:540" coordorigin="428,12311" coordsize="1890,540">
              <v:shape style="position:absolute;left:428;top:12311;width:1890;height:540" coordorigin="428,12311" coordsize="1890,540" path="m428,12401l452,12340,510,12311,2228,12311,2251,12313,2303,12351,2318,12761,2315,12783,2278,12835,518,12851,495,12848,443,12810,428,12401xe" filled="f" stroked="t" strokeweight=".75pt" strokecolor="#97B853">
                <v:path arrowok="t"/>
              </v:shape>
            </v:group>
            <v:group style="position:absolute;left:2319;top:11975;width:1575;height:784" coordorigin="2319,11975" coordsize="1575,784">
              <v:shape style="position:absolute;left:2319;top:11975;width:1575;height:784" coordorigin="2319,11975" coordsize="1575,784" path="m2496,12550l2319,12658,2500,12759,2513,12755,2519,12744,2526,12733,2522,12720,2450,12679,2364,12679,2363,12634,2427,12631,2519,12589,2523,12575,2516,12564,2510,12553,2496,12550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53,12629l2427,12631,2391,12633,2363,12634,2364,12679,2394,12678,2428,12676,2375,12676,2375,12637,2439,12637,2453,12629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42,12675l2431,12676,2394,12678,2364,12679,2450,12679,2442,12675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375,12637l2375,12676,2408,12656,2375,12637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08,12656l2375,12676,2428,12676,2431,12676,2442,12675,2408,12656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894,11975l3819,11977,3745,11983,3672,11992,3601,12004,3532,12019,3466,12037,3403,12057,3344,12080,3265,12118,3197,12159,3143,12205,3105,12254,3085,12309,3085,12311,3083,12341,3050,12406,2990,12459,2927,12498,2851,12534,2795,12555,2735,12575,2670,12593,2603,12607,2534,12619,2463,12628,2453,12629,2408,12656,2442,12675,2469,12673,2542,12663,2613,12651,2682,12636,2748,12618,2811,12598,2869,12575,2949,12537,3017,12495,3071,12449,3109,12399,3129,12329,3130,12317,3130,12314,3130,12314,3132,12304,3137,12291,3174,12237,3223,12196,3286,12157,3361,12122,3417,12100,3478,12080,3542,12063,3609,12048,3678,12036,3749,12027,3821,12022,3894,12020,3894,11975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2439,12637l2375,12637,2408,12656,2439,12637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130,12314l3130,12317,3130,12316,3130,12314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130,12316l3130,12317,3130,12316xe" filled="t" fillcolor="#497DBA" stroked="f">
                <v:path arrowok="t"/>
                <v:fill type="solid"/>
              </v:shape>
              <v:shape style="position:absolute;left:2319;top:11975;width:1575;height:784" coordorigin="2319,11975" coordsize="1575,784" path="m3130,12314l3130,12314,3130,12316,3130,12314xe" filled="t" fillcolor="#497DBA" stroked="f">
                <v:path arrowok="t"/>
                <v:fill type="solid"/>
              </v:shape>
            </v:group>
            <v:group style="position:absolute;left:4989;top:10757;width:375;height:645" coordorigin="4989,10757" coordsize="375,645">
              <v:shape style="position:absolute;left:4989;top:10757;width:375;height:645" coordorigin="4989,10757" coordsize="375,645" path="m5364,11214l4989,11214,5176,11402,5364,11214xe" filled="t" fillcolor="#4F81BC" stroked="f">
                <v:path arrowok="t"/>
                <v:fill type="solid"/>
              </v:shape>
              <v:shape style="position:absolute;left:4989;top:10757;width:375;height:645" coordorigin="4989,10757" coordsize="375,645" path="m5270,10757l5083,10757,5083,11214,5270,11214,5270,10757xe" filled="t" fillcolor="#4F81BC" stroked="f">
                <v:path arrowok="t"/>
                <v:fill type="solid"/>
              </v:shape>
            </v:group>
            <v:group style="position:absolute;left:4989;top:10757;width:375;height:645" coordorigin="4989,10757" coordsize="375,645">
              <v:shape style="position:absolute;left:4989;top:10757;width:375;height:645" coordorigin="4989,10757" coordsize="375,645" path="m4989,11214l5083,11214,5083,10757,5270,10757,5270,11214,5364,11214,5176,11402,4989,11214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6"/>
        <w:ind w:left="11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IV.-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CION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S.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Subra</w:t>
      </w:r>
      <w:r>
        <w:rPr>
          <w:rFonts w:ascii="Arial" w:hAnsi="Arial" w:cs="Arial" w:eastAsia="Arial"/>
          <w:b/>
          <w:bCs/>
          <w:color w:val="212121"/>
          <w:spacing w:val="-7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opción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correcta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1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uer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ncia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440" w:bottom="280" w:left="620" w:right="600"/>
        </w:sectPr>
      </w:pPr>
    </w:p>
    <w:p>
      <w:pPr>
        <w:pStyle w:val="BodyText"/>
        <w:spacing w:line="275" w:lineRule="auto" w:before="75"/>
        <w:ind w:left="677" w:right="128" w:hanging="569"/>
        <w:jc w:val="left"/>
      </w:pPr>
      <w:r>
        <w:rPr>
          <w:b w:val="0"/>
          <w:bCs w:val="0"/>
          <w:spacing w:val="0"/>
          <w:w w:val="100"/>
        </w:rPr>
        <w:t>49.-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ermi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real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acuer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dares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ecid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32" w:val="left" w:leader="none"/>
          <w:tab w:pos="4356" w:val="left" w:leader="none"/>
          <w:tab w:pos="6481" w:val="left" w:leader="none"/>
        </w:tabs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ontrol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677" w:right="128" w:hanging="569"/>
        <w:jc w:val="left"/>
      </w:pPr>
      <w:r>
        <w:rPr>
          <w:b w:val="0"/>
          <w:bCs w:val="0"/>
          <w:spacing w:val="0"/>
          <w:w w:val="100"/>
        </w:rPr>
        <w:t>50.-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blec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eles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jerár</w:t>
      </w:r>
      <w:r>
        <w:rPr>
          <w:b w:val="0"/>
          <w:bCs w:val="0"/>
          <w:spacing w:val="-3"/>
          <w:w w:val="100"/>
        </w:rPr>
        <w:t>q</w:t>
      </w:r>
      <w:r>
        <w:rPr>
          <w:b w:val="0"/>
          <w:bCs w:val="0"/>
          <w:spacing w:val="0"/>
          <w:w w:val="100"/>
        </w:rPr>
        <w:t>uicos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rmi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ntro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esa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940" w:val="left" w:leader="none"/>
          <w:tab w:pos="5064" w:val="left" w:leader="none"/>
          <w:tab w:pos="7189" w:val="left" w:leader="none"/>
        </w:tabs>
        <w:spacing w:line="450" w:lineRule="auto"/>
        <w:ind w:left="108" w:right="2075" w:firstLine="36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ontrol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51.-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ñan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sos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cción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ablec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tabs>
          <w:tab w:pos="2940" w:val="left" w:leader="none"/>
          <w:tab w:pos="5064" w:val="left" w:leader="none"/>
          <w:tab w:pos="7189" w:val="left" w:leader="none"/>
        </w:tabs>
        <w:spacing w:line="448" w:lineRule="auto" w:before="7"/>
        <w:ind w:left="108" w:right="2075" w:firstLine="36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ontrol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52.-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ecis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ermin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dad</w:t>
      </w:r>
    </w:p>
    <w:p>
      <w:pPr>
        <w:pStyle w:val="BodyText"/>
        <w:tabs>
          <w:tab w:pos="2940" w:val="left" w:leader="none"/>
          <w:tab w:pos="5064" w:val="left" w:leader="none"/>
          <w:tab w:pos="7189" w:val="left" w:leader="none"/>
        </w:tabs>
        <w:spacing w:before="9"/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ontrol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7" w:lineRule="auto"/>
        <w:ind w:left="677" w:right="127" w:hanging="569"/>
        <w:jc w:val="left"/>
      </w:pPr>
      <w:r>
        <w:rPr>
          <w:b w:val="0"/>
          <w:bCs w:val="0"/>
          <w:spacing w:val="0"/>
          <w:w w:val="100"/>
        </w:rPr>
        <w:t>53.-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seña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proceso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inistrati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tiene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ció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rol.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2940" w:val="left" w:leader="none"/>
          <w:tab w:pos="5773" w:val="left" w:leader="none"/>
          <w:tab w:pos="7897" w:val="left" w:leader="none"/>
        </w:tabs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Ponce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Fern</w:t>
      </w:r>
      <w:r>
        <w:rPr>
          <w:b w:val="0"/>
          <w:bCs w:val="0"/>
          <w:spacing w:val="1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dez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arold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ontz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enry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ol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677" w:right="125" w:hanging="569"/>
        <w:jc w:val="left"/>
      </w:pPr>
      <w:r>
        <w:rPr>
          <w:b w:val="0"/>
          <w:bCs w:val="0"/>
          <w:spacing w:val="0"/>
          <w:w w:val="100"/>
        </w:rPr>
        <w:t>54.-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ala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seis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proceso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ón,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ació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ació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rección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Contr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940" w:val="left" w:leader="none"/>
          <w:tab w:pos="5773" w:val="left" w:leader="none"/>
          <w:tab w:pos="7897" w:val="left" w:leader="none"/>
        </w:tabs>
        <w:spacing w:line="451" w:lineRule="auto"/>
        <w:ind w:left="108" w:right="917" w:firstLine="36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6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Ponce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Fern</w:t>
      </w:r>
      <w:r>
        <w:rPr>
          <w:b w:val="0"/>
          <w:bCs w:val="0"/>
          <w:spacing w:val="1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dez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arold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ontz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enry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55.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eso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trati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o:</w:t>
      </w:r>
    </w:p>
    <w:p>
      <w:pPr>
        <w:pStyle w:val="BodyText"/>
        <w:tabs>
          <w:tab w:pos="4356" w:val="left" w:leader="none"/>
          <w:tab w:pos="6481" w:val="left" w:leader="none"/>
        </w:tabs>
        <w:spacing w:before="6"/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ncia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08" w:right="0"/>
        <w:jc w:val="left"/>
      </w:pPr>
      <w:r>
        <w:rPr>
          <w:b w:val="0"/>
          <w:bCs w:val="0"/>
          <w:spacing w:val="0"/>
          <w:w w:val="100"/>
        </w:rPr>
        <w:t>56.-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área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recursos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apl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o: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32" w:val="left" w:leader="none"/>
          <w:tab w:pos="4356" w:val="left" w:leader="none"/>
          <w:tab w:pos="7189" w:val="left" w:leader="none"/>
        </w:tabs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Reclut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ucción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08" w:right="0"/>
        <w:jc w:val="left"/>
      </w:pPr>
      <w:r>
        <w:rPr>
          <w:b w:val="0"/>
          <w:bCs w:val="0"/>
          <w:spacing w:val="0"/>
          <w:w w:val="100"/>
        </w:rPr>
        <w:t>57.-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ún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¿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ué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desar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ración?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32" w:val="left" w:leader="none"/>
          <w:tab w:pos="3648" w:val="left" w:leader="none"/>
          <w:tab w:pos="6481" w:val="left" w:leader="none"/>
        </w:tabs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eclut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ise</w:t>
      </w:r>
      <w:r>
        <w:rPr>
          <w:b w:val="0"/>
          <w:bCs w:val="0"/>
          <w:spacing w:val="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estrat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7" w:lineRule="auto"/>
        <w:ind w:left="677" w:right="0" w:hanging="569"/>
        <w:jc w:val="left"/>
      </w:pPr>
      <w:r>
        <w:rPr>
          <w:b w:val="0"/>
          <w:bCs w:val="0"/>
          <w:spacing w:val="0"/>
          <w:w w:val="100"/>
        </w:rPr>
        <w:t>58.-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proceso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nistrati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dec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acerca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manera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ncor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ecta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aranti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raca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2232" w:val="left" w:leader="none"/>
          <w:tab w:pos="4356" w:val="left" w:leader="none"/>
          <w:tab w:pos="6481" w:val="left" w:leader="none"/>
        </w:tabs>
        <w:ind w:left="468" w:right="0"/>
        <w:jc w:val="left"/>
      </w:pPr>
      <w:r>
        <w:rPr>
          <w:b w:val="0"/>
          <w:bCs w:val="0"/>
          <w:spacing w:val="0"/>
          <w:w w:val="100"/>
        </w:rPr>
        <w:t>a)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ección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ontrol</w:t>
      </w:r>
    </w:p>
    <w:p>
      <w:pPr>
        <w:spacing w:after="0"/>
        <w:jc w:val="left"/>
        <w:sectPr>
          <w:pgSz w:w="12240" w:h="15840"/>
          <w:pgMar w:top="960" w:bottom="280" w:left="1320" w:right="600"/>
        </w:sectPr>
      </w:pPr>
    </w:p>
    <w:p>
      <w:pPr>
        <w:pStyle w:val="Heading2"/>
        <w:spacing w:before="56"/>
        <w:ind w:left="1838" w:right="0"/>
        <w:jc w:val="left"/>
        <w:rPr>
          <w:b w:val="0"/>
          <w:bCs w:val="0"/>
        </w:rPr>
      </w:pPr>
      <w:r>
        <w:rPr>
          <w:spacing w:val="-2"/>
          <w:w w:val="100"/>
        </w:rPr>
        <w:t>B</w:t>
      </w:r>
      <w:r>
        <w:rPr>
          <w:spacing w:val="0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I.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LA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EMP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1"/>
          <w:w w:val="100"/>
        </w:rPr>
        <w:t> </w:t>
      </w:r>
      <w:r>
        <w:rPr>
          <w:spacing w:val="0"/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SO</w:t>
      </w:r>
      <w:r>
        <w:rPr>
          <w:spacing w:val="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4"/>
          <w:w w:val="100"/>
        </w:rPr>
        <w:t>U</w:t>
      </w:r>
      <w:r>
        <w:rPr>
          <w:spacing w:val="5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940" w:val="left" w:leader="none"/>
        </w:tabs>
        <w:spacing w:line="275" w:lineRule="auto"/>
        <w:ind w:left="940" w:right="104" w:hanging="721"/>
        <w:jc w:val="left"/>
      </w:pPr>
      <w:r>
        <w:rPr>
          <w:rFonts w:ascii="Arial" w:hAnsi="Arial" w:cs="Arial" w:eastAsia="Arial"/>
          <w:b/>
          <w:bCs/>
          <w:spacing w:val="0"/>
          <w:w w:val="100"/>
        </w:rPr>
        <w:t>INST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CIONES.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estio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isas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nota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adro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erenc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GOCIO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PRESA.</w:t>
      </w:r>
    </w:p>
    <w:p>
      <w:pPr>
        <w:pStyle w:val="BodyText"/>
        <w:tabs>
          <w:tab w:pos="5285" w:val="right" w:leader="none"/>
        </w:tabs>
        <w:spacing w:before="200"/>
        <w:ind w:left="568" w:right="0"/>
        <w:jc w:val="left"/>
      </w:pPr>
      <w:r>
        <w:rPr>
          <w:b w:val="0"/>
          <w:bCs w:val="0"/>
          <w:color w:val="212121"/>
          <w:spacing w:val="0"/>
          <w:w w:val="100"/>
        </w:rPr>
        <w:t>¿QUÉ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-1"/>
          <w:w w:val="100"/>
        </w:rPr>
        <w:t>UN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-1"/>
          <w:w w:val="100"/>
        </w:rPr>
        <w:t>M</w:t>
      </w:r>
      <w:r>
        <w:rPr>
          <w:b w:val="0"/>
          <w:bCs w:val="0"/>
          <w:color w:val="212121"/>
          <w:spacing w:val="0"/>
          <w:w w:val="100"/>
        </w:rPr>
        <w:t>PRESA?</w:t>
      </w:r>
      <w:r>
        <w:rPr>
          <w:b w:val="0"/>
          <w:bCs w:val="0"/>
          <w:color w:val="212121"/>
          <w:spacing w:val="0"/>
          <w:w w:val="100"/>
        </w:rPr>
        <w:tab/>
      </w:r>
      <w:r>
        <w:rPr>
          <w:b w:val="0"/>
          <w:bCs w:val="0"/>
          <w:color w:val="212121"/>
          <w:spacing w:val="0"/>
          <w:w w:val="100"/>
        </w:rPr>
        <w:t>3:</w:t>
      </w:r>
      <w:r>
        <w:rPr>
          <w:b w:val="0"/>
          <w:bCs w:val="0"/>
          <w:color w:val="212121"/>
          <w:spacing w:val="1"/>
          <w:w w:val="100"/>
        </w:rPr>
        <w:t>5</w:t>
      </w:r>
      <w:r>
        <w:rPr>
          <w:b w:val="0"/>
          <w:bCs w:val="0"/>
          <w:color w:val="212121"/>
          <w:spacing w:val="0"/>
          <w:w w:val="100"/>
        </w:rPr>
        <w:t>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568" w:right="0"/>
        <w:jc w:val="left"/>
      </w:pPr>
      <w:r>
        <w:rPr>
          <w:b w:val="0"/>
          <w:bCs w:val="0"/>
          <w:color w:val="0000FF"/>
        </w:rPr>
      </w:r>
      <w:hyperlink r:id="rId177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: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//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-3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3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-3"/>
            <w:w w:val="100"/>
            <w:u w:val="single" w:color="0000FF"/>
          </w:rPr>
          <w:t>y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b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/</w:t>
        </w:r>
        <w:r>
          <w:rPr>
            <w:b w:val="0"/>
            <w:bCs w:val="0"/>
            <w:color w:val="0000FF"/>
            <w:spacing w:val="-3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?</w:t>
        </w:r>
        <w:r>
          <w:rPr>
            <w:b w:val="0"/>
            <w:bCs w:val="0"/>
            <w:color w:val="0000FF"/>
            <w:spacing w:val="-3"/>
            <w:w w:val="100"/>
            <w:u w:val="single" w:color="0000FF"/>
          </w:rPr>
          <w:t>v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=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V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skCtHew</w:t>
        </w:r>
        <w:r>
          <w:rPr>
            <w:b w:val="0"/>
            <w:bCs w:val="0"/>
            <w:color w:val="0000FF"/>
            <w:spacing w:val="-3"/>
            <w:w w:val="100"/>
            <w:u w:val="single" w:color="0000FF"/>
          </w:rPr>
          <w:t>v</w:t>
        </w:r>
        <w:r>
          <w:rPr>
            <w:b w:val="0"/>
            <w:bCs w:val="0"/>
            <w:color w:val="0000FF"/>
            <w:spacing w:val="3"/>
            <w:w w:val="100"/>
            <w:u w:val="single" w:color="0000FF"/>
          </w:rPr>
          <w:t>5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u w:val="none"/>
        </w:rPr>
      </w:pPr>
      <w:r>
        <w:rPr>
          <w:b w:val="0"/>
          <w:bCs w:val="0"/>
          <w:spacing w:val="-1"/>
          <w:w w:val="100"/>
          <w:u w:val="none"/>
        </w:rPr>
        <w:t>59</w:t>
      </w:r>
      <w:r>
        <w:rPr>
          <w:b w:val="0"/>
          <w:bCs w:val="0"/>
          <w:spacing w:val="1"/>
          <w:w w:val="100"/>
          <w:u w:val="none"/>
        </w:rPr>
        <w:t>.</w:t>
      </w:r>
      <w:r>
        <w:rPr>
          <w:b w:val="0"/>
          <w:bCs w:val="0"/>
          <w:spacing w:val="0"/>
          <w:w w:val="100"/>
          <w:u w:val="none"/>
        </w:rPr>
        <w:t>-</w:t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¿</w:t>
      </w:r>
      <w:r>
        <w:rPr>
          <w:b w:val="0"/>
          <w:bCs w:val="0"/>
          <w:spacing w:val="0"/>
          <w:w w:val="100"/>
          <w:u w:val="none"/>
        </w:rPr>
        <w:t>Qué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sign</w:t>
      </w:r>
      <w:r>
        <w:rPr>
          <w:b w:val="0"/>
          <w:bCs w:val="0"/>
          <w:spacing w:val="-3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f</w:t>
      </w:r>
      <w:r>
        <w:rPr>
          <w:b w:val="0"/>
          <w:bCs w:val="0"/>
          <w:spacing w:val="-3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ca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negocio?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8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60</w:t>
      </w:r>
      <w:r>
        <w:rPr>
          <w:rFonts w:ascii="Arial" w:hAnsi="Arial" w:cs="Arial" w:eastAsia="Arial"/>
          <w:b w:val="0"/>
          <w:bCs w:val="0"/>
          <w:spacing w:val="1"/>
          <w:w w:val="10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¿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ó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def</w:t>
      </w:r>
      <w:r>
        <w:rPr>
          <w:rFonts w:ascii="Arial" w:hAnsi="Arial" w:cs="Arial" w:eastAsia="Arial"/>
          <w:b w:val="0"/>
          <w:bCs w:val="0"/>
          <w:spacing w:val="-3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una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pr</w:t>
      </w:r>
      <w:r>
        <w:rPr>
          <w:rFonts w:ascii="Arial" w:hAnsi="Arial" w:cs="Arial" w:eastAsia="Arial"/>
          <w:b w:val="0"/>
          <w:bCs w:val="0"/>
          <w:spacing w:val="-3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sa?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6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6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spacing w:val="1"/>
          <w:w w:val="10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¿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Qué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le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os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co</w:t>
      </w:r>
      <w:r>
        <w:rPr>
          <w:rFonts w:ascii="Arial" w:hAnsi="Arial" w:cs="Arial" w:eastAsia="Arial"/>
          <w:b w:val="0"/>
          <w:bCs w:val="0"/>
          <w:spacing w:val="-3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for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una</w:t>
      </w:r>
      <w:r>
        <w:rPr>
          <w:rFonts w:ascii="Arial" w:hAnsi="Arial" w:cs="Arial" w:eastAsia="Arial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presa?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6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62</w:t>
      </w:r>
      <w:r>
        <w:rPr>
          <w:rFonts w:ascii="Arial" w:hAnsi="Arial" w:cs="Arial" w:eastAsia="Arial"/>
          <w:b w:val="0"/>
          <w:bCs w:val="0"/>
          <w:spacing w:val="1"/>
          <w:w w:val="10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¿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uándo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un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egocio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con</w:t>
      </w:r>
      <w:r>
        <w:rPr>
          <w:rFonts w:ascii="Arial" w:hAnsi="Arial" w:cs="Arial" w:eastAsia="Arial"/>
          <w:b w:val="0"/>
          <w:bCs w:val="0"/>
          <w:spacing w:val="-4"/>
          <w:w w:val="10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ierte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res</w:t>
      </w:r>
      <w:r>
        <w:rPr>
          <w:rFonts w:ascii="Arial" w:hAnsi="Arial" w:cs="Arial" w:eastAsia="Arial"/>
          <w:b w:val="0"/>
          <w:bCs w:val="0"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?</w:t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02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>
            <w:pPr>
              <w:pStyle w:val="TableParagraph"/>
              <w:spacing w:line="348" w:lineRule="exact"/>
              <w:ind w:right="1"/>
              <w:jc w:val="center"/>
              <w:rPr>
                <w:rFonts w:ascii="Bauhaus 93" w:hAnsi="Bauhaus 93" w:cs="Bauhaus 93" w:eastAsia="Bauhaus 93"/>
                <w:sz w:val="24"/>
                <w:szCs w:val="24"/>
              </w:rPr>
            </w:pP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RENC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62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>
            <w:pPr>
              <w:pStyle w:val="TableParagraph"/>
              <w:spacing w:line="349" w:lineRule="exact" w:before="2"/>
              <w:ind w:right="1"/>
              <w:jc w:val="center"/>
              <w:rPr>
                <w:rFonts w:ascii="Bauhaus 93" w:hAnsi="Bauhaus 93" w:cs="Bauhaus 93" w:eastAsia="Bauhaus 93"/>
                <w:sz w:val="24"/>
                <w:szCs w:val="24"/>
              </w:rPr>
            </w:pP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NE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O</w:t>
            </w:r>
          </w:p>
        </w:tc>
        <w:tc>
          <w:tcPr>
            <w:tcW w:w="5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>
            <w:pPr>
              <w:pStyle w:val="TableParagraph"/>
              <w:spacing w:line="349" w:lineRule="exact" w:before="2"/>
              <w:ind w:right="2"/>
              <w:jc w:val="center"/>
              <w:rPr>
                <w:rFonts w:ascii="Bauhaus 93" w:hAnsi="Bauhaus 93" w:cs="Bauhaus 93" w:eastAsia="Bauhaus 93"/>
                <w:sz w:val="24"/>
                <w:szCs w:val="24"/>
              </w:rPr>
            </w:pP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PRE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Bauhaus 93" w:hAnsi="Bauhaus 93" w:cs="Bauhaus 93" w:eastAsia="Bauhaus 93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197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ahoma" w:hAnsi="Tahoma" w:cs="Tahoma" w:eastAsia="Tahoma"/>
                <w:sz w:val="24"/>
                <w:szCs w:val="24"/>
              </w:rPr>
            </w:pPr>
            <w:r>
              <w:rPr>
                <w:rFonts w:ascii="Tahoma" w:hAnsi="Tahoma" w:cs="Tahoma" w:eastAsia="Tahoma"/>
                <w:b w:val="0"/>
                <w:bCs w:val="0"/>
                <w:spacing w:val="0"/>
                <w:w w:val="100"/>
                <w:sz w:val="24"/>
                <w:szCs w:val="24"/>
              </w:rPr>
              <w:t>63</w:t>
            </w:r>
            <w:r>
              <w:rPr>
                <w:rFonts w:ascii="Tahoma" w:hAnsi="Tahoma" w:cs="Tahoma" w:eastAsia="Tahoma"/>
                <w:b w:val="0"/>
                <w:bCs w:val="0"/>
                <w:spacing w:val="-1"/>
                <w:w w:val="100"/>
                <w:sz w:val="24"/>
                <w:szCs w:val="24"/>
              </w:rPr>
              <w:t>.</w:t>
            </w:r>
            <w:r>
              <w:rPr>
                <w:rFonts w:ascii="Tahoma" w:hAnsi="Tahoma" w:cs="Tahoma" w:eastAsia="Tahoma"/>
                <w:b w:val="0"/>
                <w:bCs w:val="0"/>
                <w:spacing w:val="0"/>
                <w:w w:val="100"/>
                <w:sz w:val="24"/>
                <w:szCs w:val="24"/>
              </w:rPr>
              <w:t>-</w:t>
            </w:r>
          </w:p>
        </w:tc>
        <w:tc>
          <w:tcPr>
            <w:tcW w:w="5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ahoma" w:hAnsi="Tahoma" w:cs="Tahoma" w:eastAsia="Tahoma"/>
                <w:sz w:val="24"/>
                <w:szCs w:val="24"/>
              </w:rPr>
            </w:pPr>
            <w:r>
              <w:rPr>
                <w:rFonts w:ascii="Tahoma" w:hAnsi="Tahoma" w:cs="Tahoma" w:eastAsia="Tahoma"/>
                <w:b w:val="0"/>
                <w:bCs w:val="0"/>
                <w:spacing w:val="0"/>
                <w:w w:val="100"/>
                <w:sz w:val="24"/>
                <w:szCs w:val="24"/>
              </w:rPr>
              <w:t>64</w:t>
            </w:r>
            <w:r>
              <w:rPr>
                <w:rFonts w:ascii="Tahoma" w:hAnsi="Tahoma" w:cs="Tahoma" w:eastAsia="Tahoma"/>
                <w:b w:val="0"/>
                <w:bCs w:val="0"/>
                <w:spacing w:val="-1"/>
                <w:w w:val="100"/>
                <w:sz w:val="24"/>
                <w:szCs w:val="24"/>
              </w:rPr>
              <w:t>.</w:t>
            </w:r>
            <w:r>
              <w:rPr>
                <w:rFonts w:ascii="Tahoma" w:hAnsi="Tahoma" w:cs="Tahoma" w:eastAsia="Tahoma"/>
                <w:b w:val="0"/>
                <w:bCs w:val="0"/>
                <w:spacing w:val="0"/>
                <w:w w:val="100"/>
                <w:sz w:val="24"/>
                <w:szCs w:val="24"/>
              </w:rPr>
              <w:t>-</w:t>
            </w:r>
          </w:p>
        </w:tc>
      </w:tr>
    </w:tbl>
    <w:p>
      <w:pPr>
        <w:spacing w:after="0"/>
        <w:jc w:val="left"/>
        <w:rPr>
          <w:rFonts w:ascii="Tahoma" w:hAnsi="Tahoma" w:cs="Tahoma" w:eastAsia="Tahoma"/>
          <w:sz w:val="24"/>
          <w:szCs w:val="24"/>
        </w:rPr>
        <w:sectPr>
          <w:pgSz w:w="12240" w:h="15840"/>
          <w:pgMar w:top="660" w:bottom="280" w:left="860" w:right="640"/>
        </w:sectPr>
      </w:pPr>
    </w:p>
    <w:p>
      <w:pPr>
        <w:pStyle w:val="BodyText"/>
        <w:spacing w:line="275" w:lineRule="auto" w:before="46"/>
        <w:ind w:left="1180" w:right="124"/>
        <w:jc w:val="left"/>
      </w:pP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ob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0"/>
          <w:w w:val="100"/>
        </w:rPr>
        <w:t>et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os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insti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uc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onales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plos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ada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n.</w:t>
      </w:r>
    </w:p>
    <w:p>
      <w:pPr>
        <w:pStyle w:val="BodyText"/>
        <w:tabs>
          <w:tab w:pos="5518" w:val="right" w:leader="none"/>
        </w:tabs>
        <w:spacing w:before="476"/>
        <w:ind w:left="820" w:right="0"/>
        <w:jc w:val="left"/>
      </w:pPr>
      <w:r>
        <w:rPr/>
        <w:pict>
          <v:group style="position:absolute;margin-left:63.84pt;margin-top:31.675837pt;width:309.24pt;height:31.08pt;mso-position-horizontal-relative:page;mso-position-vertical-relative:paragraph;z-index:-1629" coordorigin="1277,634" coordsize="6185,622">
            <v:shape style="position:absolute;left:1277;top:682;width:6002;height:538" type="#_x0000_t75">
              <v:imagedata r:id="rId179" o:title=""/>
            </v:shape>
            <v:shape style="position:absolute;left:1414;top:634;width:6048;height:622" type="#_x0000_t75">
              <v:imagedata r:id="rId180" o:title="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OBJ</w:t>
      </w:r>
      <w:r>
        <w:rPr>
          <w:b w:val="0"/>
          <w:bCs w:val="0"/>
          <w:color w:val="212121"/>
          <w:spacing w:val="-2"/>
          <w:w w:val="100"/>
        </w:rPr>
        <w:t>E</w:t>
      </w:r>
      <w:r>
        <w:rPr>
          <w:b w:val="0"/>
          <w:bCs w:val="0"/>
          <w:color w:val="212121"/>
          <w:spacing w:val="1"/>
          <w:w w:val="100"/>
        </w:rPr>
        <w:t>T</w:t>
      </w:r>
      <w:r>
        <w:rPr>
          <w:b w:val="0"/>
          <w:bCs w:val="0"/>
          <w:color w:val="212121"/>
          <w:spacing w:val="0"/>
          <w:w w:val="100"/>
        </w:rPr>
        <w:t>IV</w:t>
      </w:r>
      <w:r>
        <w:rPr>
          <w:b w:val="0"/>
          <w:bCs w:val="0"/>
          <w:color w:val="212121"/>
          <w:spacing w:val="-2"/>
          <w:w w:val="100"/>
        </w:rPr>
        <w:t>O</w:t>
      </w:r>
      <w:r>
        <w:rPr>
          <w:b w:val="0"/>
          <w:bCs w:val="0"/>
          <w:color w:val="212121"/>
          <w:spacing w:val="0"/>
          <w:w w:val="100"/>
        </w:rPr>
        <w:t>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-1"/>
          <w:w w:val="100"/>
        </w:rPr>
        <w:t>D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-1"/>
          <w:w w:val="100"/>
        </w:rPr>
        <w:t>UN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-1"/>
          <w:w w:val="100"/>
        </w:rPr>
        <w:t>M</w:t>
      </w:r>
      <w:r>
        <w:rPr>
          <w:b w:val="0"/>
          <w:bCs w:val="0"/>
          <w:color w:val="212121"/>
          <w:spacing w:val="0"/>
          <w:w w:val="100"/>
        </w:rPr>
        <w:t>PRESA</w:t>
      </w:r>
      <w:r>
        <w:rPr>
          <w:b w:val="0"/>
          <w:bCs w:val="0"/>
          <w:color w:val="212121"/>
          <w:spacing w:val="0"/>
          <w:w w:val="100"/>
        </w:rPr>
        <w:tab/>
      </w:r>
      <w:r>
        <w:rPr>
          <w:b w:val="0"/>
          <w:bCs w:val="0"/>
          <w:color w:val="212121"/>
          <w:spacing w:val="-2"/>
          <w:w w:val="100"/>
        </w:rPr>
        <w:t>7</w:t>
      </w:r>
      <w:r>
        <w:rPr>
          <w:b w:val="0"/>
          <w:bCs w:val="0"/>
          <w:color w:val="212121"/>
          <w:spacing w:val="0"/>
          <w:w w:val="100"/>
        </w:rPr>
        <w:t>:</w:t>
      </w:r>
      <w:r>
        <w:rPr>
          <w:b w:val="0"/>
          <w:bCs w:val="0"/>
          <w:color w:val="212121"/>
          <w:spacing w:val="1"/>
          <w:w w:val="100"/>
        </w:rPr>
        <w:t>2</w:t>
      </w:r>
      <w:r>
        <w:rPr>
          <w:b w:val="0"/>
          <w:bCs w:val="0"/>
          <w:color w:val="212121"/>
          <w:spacing w:val="0"/>
          <w:w w:val="100"/>
        </w:rPr>
        <w:t>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12"/>
        <w:ind w:left="808" w:right="0"/>
        <w:jc w:val="left"/>
        <w:rPr>
          <w:b w:val="0"/>
          <w:bCs w:val="0"/>
        </w:rPr>
      </w:pPr>
      <w:r>
        <w:rPr>
          <w:color w:val="0000FF"/>
        </w:rPr>
      </w:r>
      <w:hyperlink r:id="rId181">
        <w:r>
          <w:rPr>
            <w:color w:val="0000FF"/>
            <w:spacing w:val="0"/>
            <w:w w:val="100"/>
            <w:u w:val="thick" w:color="0000FF"/>
          </w:rPr>
          <w:t>h</w:t>
        </w:r>
        <w:r>
          <w:rPr>
            <w:color w:val="0000FF"/>
            <w:spacing w:val="-1"/>
            <w:w w:val="100"/>
            <w:u w:val="thick" w:color="0000FF"/>
          </w:rPr>
          <w:t>t</w:t>
        </w:r>
        <w:r>
          <w:rPr>
            <w:color w:val="0000FF"/>
            <w:spacing w:val="0"/>
            <w:w w:val="100"/>
            <w:u w:val="thick" w:color="0000FF"/>
          </w:rPr>
          <w:t>t</w:t>
        </w:r>
        <w:r>
          <w:rPr>
            <w:color w:val="0000FF"/>
            <w:spacing w:val="-1"/>
            <w:w w:val="100"/>
            <w:u w:val="thick" w:color="0000FF"/>
          </w:rPr>
          <w:t>p</w:t>
        </w:r>
        <w:r>
          <w:rPr>
            <w:color w:val="0000FF"/>
            <w:spacing w:val="0"/>
            <w:w w:val="100"/>
            <w:u w:val="thick" w:color="0000FF"/>
          </w:rPr>
          <w:t>s</w:t>
        </w:r>
        <w:r>
          <w:rPr>
            <w:color w:val="0000FF"/>
            <w:spacing w:val="1"/>
            <w:w w:val="100"/>
            <w:u w:val="thick" w:color="0000FF"/>
          </w:rPr>
          <w:t>:</w:t>
        </w:r>
        <w:r>
          <w:rPr>
            <w:color w:val="0000FF"/>
            <w:spacing w:val="0"/>
            <w:w w:val="100"/>
            <w:u w:val="thick" w:color="0000FF"/>
          </w:rPr>
          <w:t>/</w:t>
        </w:r>
        <w:r>
          <w:rPr>
            <w:color w:val="0000FF"/>
            <w:spacing w:val="-2"/>
            <w:w w:val="100"/>
            <w:u w:val="thick" w:color="0000FF"/>
          </w:rPr>
          <w:t>/</w:t>
        </w:r>
        <w:r>
          <w:rPr>
            <w:color w:val="0000FF"/>
            <w:spacing w:val="0"/>
            <w:w w:val="100"/>
            <w:u w:val="thick" w:color="0000FF"/>
          </w:rPr>
          <w:t>ww</w:t>
        </w:r>
        <w:r>
          <w:rPr>
            <w:color w:val="0000FF"/>
            <w:spacing w:val="2"/>
            <w:w w:val="100"/>
            <w:u w:val="thick" w:color="0000FF"/>
          </w:rPr>
          <w:t>w</w:t>
        </w:r>
        <w:r>
          <w:rPr>
            <w:color w:val="0000FF"/>
            <w:spacing w:val="0"/>
            <w:w w:val="100"/>
            <w:u w:val="thick" w:color="0000FF"/>
          </w:rPr>
          <w:t>.</w:t>
        </w:r>
        <w:r>
          <w:rPr>
            <w:color w:val="0000FF"/>
            <w:spacing w:val="-6"/>
            <w:w w:val="100"/>
            <w:u w:val="thick" w:color="0000FF"/>
          </w:rPr>
          <w:t>y</w:t>
        </w:r>
        <w:r>
          <w:rPr>
            <w:color w:val="0000FF"/>
            <w:spacing w:val="0"/>
            <w:w w:val="100"/>
            <w:u w:val="thick" w:color="0000FF"/>
          </w:rPr>
          <w:t>o</w:t>
        </w:r>
        <w:r>
          <w:rPr>
            <w:color w:val="0000FF"/>
            <w:spacing w:val="1"/>
            <w:w w:val="100"/>
            <w:u w:val="thick" w:color="0000FF"/>
          </w:rPr>
          <w:t>u</w:t>
        </w:r>
        <w:r>
          <w:rPr>
            <w:color w:val="0000FF"/>
            <w:spacing w:val="0"/>
            <w:w w:val="100"/>
            <w:u w:val="thick" w:color="0000FF"/>
          </w:rPr>
          <w:t>t</w:t>
        </w:r>
        <w:r>
          <w:rPr>
            <w:color w:val="0000FF"/>
            <w:spacing w:val="-1"/>
            <w:w w:val="100"/>
            <w:u w:val="thick" w:color="0000FF"/>
          </w:rPr>
          <w:t>u</w:t>
        </w:r>
        <w:r>
          <w:rPr>
            <w:color w:val="0000FF"/>
            <w:spacing w:val="0"/>
            <w:w w:val="100"/>
            <w:u w:val="thick" w:color="0000FF"/>
          </w:rPr>
          <w:t>be</w:t>
        </w:r>
        <w:r>
          <w:rPr>
            <w:color w:val="0000FF"/>
            <w:spacing w:val="0"/>
            <w:w w:val="100"/>
            <w:u w:val="thick" w:color="0000FF"/>
          </w:rPr>
          <w:t>.</w:t>
        </w:r>
        <w:r>
          <w:rPr>
            <w:color w:val="0000FF"/>
            <w:spacing w:val="1"/>
            <w:w w:val="100"/>
            <w:u w:val="thick" w:color="0000FF"/>
          </w:rPr>
          <w:t>c</w:t>
        </w:r>
        <w:r>
          <w:rPr>
            <w:color w:val="0000FF"/>
            <w:spacing w:val="0"/>
            <w:w w:val="100"/>
            <w:u w:val="thick" w:color="0000FF"/>
          </w:rPr>
          <w:t>om</w:t>
        </w:r>
        <w:r>
          <w:rPr>
            <w:color w:val="0000FF"/>
            <w:spacing w:val="-2"/>
            <w:w w:val="100"/>
            <w:u w:val="thick" w:color="0000FF"/>
          </w:rPr>
          <w:t>/</w:t>
        </w:r>
        <w:r>
          <w:rPr>
            <w:color w:val="0000FF"/>
            <w:spacing w:val="2"/>
            <w:w w:val="100"/>
            <w:u w:val="thick" w:color="0000FF"/>
          </w:rPr>
          <w:t>w</w:t>
        </w:r>
        <w:r>
          <w:rPr>
            <w:color w:val="0000FF"/>
            <w:spacing w:val="0"/>
            <w:w w:val="100"/>
            <w:u w:val="thick" w:color="0000FF"/>
          </w:rPr>
          <w:t>a</w:t>
        </w:r>
        <w:r>
          <w:rPr>
            <w:color w:val="0000FF"/>
            <w:spacing w:val="0"/>
            <w:w w:val="100"/>
            <w:u w:val="thick" w:color="0000FF"/>
          </w:rPr>
          <w:t>tch?</w:t>
        </w:r>
        <w:r>
          <w:rPr>
            <w:color w:val="0000FF"/>
            <w:spacing w:val="-5"/>
            <w:w w:val="100"/>
            <w:u w:val="thick" w:color="0000FF"/>
          </w:rPr>
          <w:t>v</w:t>
        </w:r>
        <w:r>
          <w:rPr>
            <w:color w:val="0000FF"/>
            <w:spacing w:val="-1"/>
            <w:w w:val="100"/>
            <w:u w:val="thick" w:color="0000FF"/>
          </w:rPr>
          <w:t>=</w:t>
        </w:r>
        <w:r>
          <w:rPr>
            <w:color w:val="0000FF"/>
            <w:spacing w:val="0"/>
            <w:w w:val="100"/>
            <w:u w:val="thick" w:color="0000FF"/>
          </w:rPr>
          <w:t>hpG</w:t>
        </w:r>
        <w:r>
          <w:rPr>
            <w:color w:val="0000FF"/>
            <w:spacing w:val="1"/>
            <w:w w:val="100"/>
            <w:u w:val="thick" w:color="0000FF"/>
          </w:rPr>
          <w:t>W</w:t>
        </w:r>
        <w:r>
          <w:rPr>
            <w:color w:val="0000FF"/>
            <w:spacing w:val="0"/>
            <w:w w:val="100"/>
            <w:u w:val="thick" w:color="0000FF"/>
          </w:rPr>
          <w:t>T7</w:t>
        </w:r>
        <w:r>
          <w:rPr>
            <w:color w:val="0000FF"/>
            <w:spacing w:val="-4"/>
            <w:w w:val="100"/>
            <w:u w:val="thick" w:color="0000FF"/>
          </w:rPr>
          <w:t>v</w:t>
        </w:r>
        <w:r>
          <w:rPr>
            <w:color w:val="0000FF"/>
            <w:spacing w:val="0"/>
            <w:w w:val="100"/>
            <w:u w:val="thick" w:color="0000FF"/>
          </w:rPr>
          <w:t>l</w:t>
        </w:r>
        <w:r>
          <w:rPr>
            <w:color w:val="0000FF"/>
            <w:spacing w:val="1"/>
            <w:w w:val="100"/>
            <w:u w:val="thick" w:color="0000FF"/>
          </w:rPr>
          <w:t>x</w:t>
        </w:r>
        <w:r>
          <w:rPr>
            <w:color w:val="0000FF"/>
            <w:spacing w:val="0"/>
            <w:w w:val="100"/>
            <w:u w:val="thick" w:color="0000FF"/>
          </w:rPr>
          <w:t>1</w:t>
        </w:r>
        <w:r>
          <w:rPr>
            <w:color w:val="0000FF"/>
            <w:spacing w:val="0"/>
            <w:w w:val="100"/>
            <w:u w:val="thick" w:color="0000FF"/>
          </w:rPr>
          <w:t>k</w:t>
        </w:r>
        <w:r>
          <w:rPr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after="0"/>
        <w:jc w:val="left"/>
        <w:sectPr>
          <w:headerReference w:type="even" r:id="rId178"/>
          <w:pgSz w:w="12240" w:h="15840"/>
          <w:pgMar w:header="749" w:footer="0" w:top="980" w:bottom="280" w:left="620" w:right="600"/>
          <w:pgNumType w:start="2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24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65.-</w:t>
      </w:r>
      <w:r>
        <w:rPr>
          <w:rFonts w:ascii="Arial Narrow" w:hAnsi="Arial Narrow" w:cs="Arial Narrow" w:eastAsia="Arial Narrow"/>
          <w:b/>
          <w:bCs/>
          <w:spacing w:val="-29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CONOM</w:t>
      </w:r>
      <w:r>
        <w:rPr>
          <w:rFonts w:ascii="Arial Narrow" w:hAnsi="Arial Narrow" w:cs="Arial Narrow" w:eastAsia="Arial Narrow"/>
          <w:b/>
          <w:bCs/>
          <w:spacing w:val="2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CO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/>
          <w:bCs/>
          <w:spacing w:val="3"/>
          <w:w w:val="100"/>
          <w:sz w:val="20"/>
          <w:szCs w:val="20"/>
        </w:rPr>
        <w:t>-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IAL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spacing w:before="36"/>
        <w:ind w:left="863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16"/>
          <w:szCs w:val="16"/>
        </w:rPr>
        <w:t>J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16"/>
          <w:szCs w:val="16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16"/>
          <w:szCs w:val="16"/>
        </w:rPr>
        <w:t>OS:</w:t>
      </w:r>
    </w:p>
    <w:p>
      <w:pPr>
        <w:numPr>
          <w:ilvl w:val="1"/>
          <w:numId w:val="3"/>
        </w:numPr>
        <w:tabs>
          <w:tab w:pos="1365" w:val="left" w:leader="none"/>
        </w:tabs>
        <w:spacing w:before="13"/>
        <w:ind w:left="1365" w:right="0" w:hanging="36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Rec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u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pe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ar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lo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ve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ti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o.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3"/>
        </w:numPr>
        <w:tabs>
          <w:tab w:pos="1365" w:val="left" w:leader="none"/>
        </w:tabs>
        <w:spacing w:before="22"/>
        <w:ind w:left="1365" w:right="0" w:hanging="36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Obte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er</w:t>
      </w:r>
      <w:r>
        <w:rPr>
          <w:rFonts w:ascii="Arial Narrow" w:hAnsi="Arial Narrow" w:cs="Arial Narrow" w:eastAsia="Arial Narrow"/>
          <w:b/>
          <w:bCs/>
          <w:spacing w:val="-25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u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tili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es(g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na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cias)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3"/>
        </w:numPr>
        <w:tabs>
          <w:tab w:pos="1365" w:val="left" w:leader="none"/>
        </w:tabs>
        <w:spacing w:before="22"/>
        <w:ind w:left="1365" w:right="0" w:hanging="36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Rei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ve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tir</w:t>
      </w:r>
      <w:r>
        <w:rPr>
          <w:rFonts w:ascii="Arial Narrow" w:hAnsi="Arial Narrow" w:cs="Arial Narrow" w:eastAsia="Arial Narrow"/>
          <w:b/>
          <w:bCs/>
          <w:spacing w:val="-18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g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0"/>
          <w:szCs w:val="20"/>
        </w:rPr>
        <w:t>cias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left="863"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 w:cs="Arial Narrow" w:eastAsia="Arial Narrow"/>
          <w:spacing w:val="0"/>
          <w:w w:val="100"/>
        </w:rPr>
        <w:t>66.</w:t>
      </w:r>
      <w:r>
        <w:rPr>
          <w:rFonts w:ascii="Arial Narrow" w:hAnsi="Arial Narrow" w:cs="Arial Narrow" w:eastAsia="Arial Narrow"/>
          <w:spacing w:val="0"/>
          <w:w w:val="100"/>
        </w:rPr>
        <w:t>-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 Narrow" w:hAnsi="Arial Narrow" w:cs="Arial Narrow" w:eastAsia="Arial Narrow"/>
        </w:rPr>
        <w:sectPr>
          <w:type w:val="continuous"/>
          <w:pgSz w:w="12240" w:h="15840"/>
          <w:pgMar w:top="1440" w:bottom="280" w:left="620" w:right="600"/>
          <w:cols w:num="2" w:equalWidth="0">
            <w:col w:w="3955" w:space="2471"/>
            <w:col w:w="459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6.896021pt;margin-top:160.229156pt;width:568.098489pt;height:383.51973pt;mso-position-horizontal-relative:page;mso-position-vertical-relative:page;z-index:-1628" coordorigin="538,3205" coordsize="11362,7670">
            <v:shape style="position:absolute;left:4081;top:6130;width:2817;height:1289" type="#_x0000_t75">
              <v:imagedata r:id="rId182" o:title=""/>
            </v:shape>
            <v:group style="position:absolute;left:4081;top:6130;width:2817;height:1289" coordorigin="4081,6130" coordsize="2817,1289">
              <v:shape style="position:absolute;left:4081;top:6130;width:2817;height:1289" coordorigin="4081,6130" coordsize="2817,1289" path="m4081,6345l4092,6278,4121,6219,4167,6173,4225,6142,4291,6130,6683,6130,6706,6131,6771,6149,6826,6184,6867,6234,6892,6295,6898,7204,6897,7228,6879,7292,6844,7347,6794,7388,6733,7413,4296,7419,4273,7418,4208,7401,4153,7365,4112,7315,4087,7254,4081,6345xe" filled="f" stroked="t" strokeweight="2pt" strokecolor="#385D89">
                <v:path arrowok="t"/>
              </v:shape>
            </v:group>
            <v:group style="position:absolute;left:5086;top:6045;width:116;height:116" coordorigin="5086,6045" coordsize="116,116">
              <v:shape style="position:absolute;left:5086;top:6045;width:116;height:116" coordorigin="5086,6045" coordsize="116,116" path="m5138,6045l5118,6052,5101,6065,5090,6084,5086,6108,5092,6129,5105,6146,5124,6157,5147,6161,5169,6156,5186,6143,5198,6125,5202,6103,5202,6096,5195,6076,5182,6060,5162,6049,5138,6045xe" filled="t" fillcolor="#DCE6F1" stroked="f">
                <v:path arrowok="t"/>
                <v:fill type="solid"/>
              </v:shape>
            </v:group>
            <v:group style="position:absolute;left:4768;top:5727;width:232;height:232" coordorigin="4768,5727" coordsize="232,232">
              <v:shape style="position:absolute;left:4768;top:5727;width:232;height:232" coordorigin="4768,5727" coordsize="232,232" path="m4872,5727l4813,5751,4776,5804,4768,5852,4772,5874,4806,5928,4865,5957,4889,5959,4912,5956,4968,5923,4998,5866,5000,5843,4999,5828,4974,5771,4920,5735,4872,5727xe" filled="t" fillcolor="#DCE6F1" stroked="f">
                <v:path arrowok="t"/>
                <v:fill type="solid"/>
              </v:shape>
            </v:group>
            <v:group style="position:absolute;left:558;top:3237;width:5368;height:2080" coordorigin="558,3237" coordsize="5368,2080">
              <v:shape style="position:absolute;left:558;top:3237;width:5368;height:2080" coordorigin="558,3237" coordsize="5368,2080" path="m3652,5297l3091,5297,3119,5317,3589,5317,3652,529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071,5137l2672,5137,2690,5157,2708,5157,2728,5177,2747,5197,2768,5197,2789,5217,2811,5217,2834,5237,2857,5237,2881,5257,2931,5257,2956,5277,3009,5277,3036,5297,3714,5297,3773,5277,3830,5257,3936,5217,4030,5177,4071,513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5659,4617l686,4617,683,4637,682,4657,683,4677,703,4737,754,4797,802,4837,860,4877,892,4877,927,4897,963,4917,1001,4917,1040,4937,1300,4937,1303,4957,1310,4957,1354,4997,1403,5017,1456,5057,1513,5077,1573,5097,1636,5117,1702,5137,1841,5177,1913,5177,1987,5197,2364,5197,2512,5157,2585,5157,2655,5137,4071,5137,4108,5117,4142,5077,4171,5037,4195,5017,4959,5017,5006,4997,5092,4957,5166,4917,5227,4857,5251,4837,5272,4817,5288,4777,5301,4757,5308,4717,5311,4697,5333,4697,5355,4677,5482,4677,5503,4657,5563,4657,5583,4637,5641,4637,5659,461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690,5057l4508,5057,4529,5077,4631,5077,4690,505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909,5017l4231,5017,4249,5037,4326,5037,4346,5057,4803,5057,4857,5037,4909,501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1300,4937l1210,4937,1255,4957,1300,493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5882,3957l856,3957,833,3977,790,3977,770,3997,750,3997,731,4017,712,4017,695,4037,678,4037,663,4057,648,4057,634,4077,581,4137,559,4197,558,4217,560,4237,575,4297,618,4357,687,4417,716,4437,747,4437,780,4457,816,4477,795,4497,776,4497,759,4517,743,4537,729,4537,717,4557,706,4577,698,4597,691,4617,5696,4617,5713,4597,5768,4577,5817,4557,5862,4517,5902,4497,5938,4477,5969,4437,5995,4397,6016,4377,6032,4337,6044,4297,6050,4277,6052,4237,6048,4197,6040,4157,6026,4137,6008,4097,5984,4057,5955,4037,5921,3997,5882,395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2290,3457l1529,3457,1470,3477,1415,3497,1362,3517,1313,3537,1267,3577,1225,3597,1187,3617,1154,3657,1124,3677,1100,3717,1080,3757,1065,3777,1055,3817,1050,3857,1051,3897,1058,3917,1053,3937,927,3937,903,3957,5893,3957,5903,3937,5915,3897,5923,3877,5926,3837,5925,3817,5920,3797,5911,3757,5898,3737,5881,3717,5861,3677,5809,3637,5743,3597,5665,3557,5575,3517,5526,3497,5475,3497,5421,3477,2316,3477,2290,345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3297,3337l2598,3337,2554,3357,2472,3397,2400,3437,2341,3477,5414,3477,5405,3457,5394,3437,5382,3417,5369,3417,5355,3397,3407,3397,3390,3377,3354,3377,3335,3357,3316,3357,3297,333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2185,3437l1656,3437,1591,3457,2212,3457,2185,343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2048,3417l1792,3417,1723,3437,2076,3437,2048,341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258,3297l3546,3297,3514,3317,3483,3337,3455,3357,3430,3377,3407,3397,5355,3397,5339,3377,5322,3377,5304,3357,5284,3337,4327,3337,4311,3317,4276,3317,4258,329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3206,3317l2691,3317,2644,3337,3256,3337,3206,331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5242,3317l4378,3317,4342,3337,5264,3337,5242,331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3103,3297l2791,3297,2741,3317,3155,3317,3103,329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5138,3277l4496,3277,4455,3297,4415,3317,5219,3317,5179,3297,5138,327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157,3257l3654,3257,3616,3277,3580,3297,4239,3297,4219,3277,4178,3277,4157,325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5050,3257l4583,3257,4539,3277,5095,3277,5050,325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030,3237l3774,3237,3733,3257,4073,3257,4030,3237xe" filled="t" fillcolor="#DCE6F1" stroked="f">
                <v:path arrowok="t"/>
                <v:fill type="solid"/>
              </v:shape>
              <v:shape style="position:absolute;left:558;top:3237;width:5368;height:2080" coordorigin="558,3237" coordsize="5368,2080" path="m4958,3237l4675,3237,4629,3257,5005,3257,4958,3237xe" filled="t" fillcolor="#DCE6F1" stroked="f">
                <v:path arrowok="t"/>
                <v:fill type="solid"/>
              </v:shape>
            </v:group>
            <v:group style="position:absolute;left:4368;top:5327;width:348;height:347" coordorigin="4368,5327" coordsize="348,347">
              <v:shape style="position:absolute;left:4368;top:5327;width:348;height:347" coordorigin="4368,5327" coordsize="348,347" path="m4524,5327l4462,5346,4413,5385,4380,5443,4368,5514,4371,5536,4396,5596,4441,5642,4502,5669,4549,5675,4572,5672,4634,5649,4681,5605,4710,5546,4716,5501,4716,5500,4704,5437,4670,5385,4618,5347,4549,5328,4524,5327xe" filled="t" fillcolor="#DCE6F1" stroked="f">
                <v:path arrowok="t"/>
                <v:fill type="solid"/>
              </v:shape>
            </v:group>
            <v:group style="position:absolute;left:558;top:3225;width:5494;height:2092" coordorigin="558,3225" coordsize="5494,2092">
              <v:shape style="position:absolute;left:558;top:3225;width:5494;height:2092" coordorigin="558,3225" coordsize="5494,2092" path="m1058,3913l1051,3877,1050,3841,1055,3806,1080,3737,1124,3672,1187,3612,1267,3558,1362,3510,1470,3471,1529,3454,1591,3440,1656,3428,1723,3419,1792,3413,1878,3409,1906,3409,1935,3409,2020,3413,2103,3421,2185,3433,2265,3449,2341,3470,2369,3445,2435,3400,2511,3362,2598,3331,2691,3307,2791,3292,2894,3284,2946,3283,2999,3284,3103,3293,3206,3312,3277,3330,3335,3350,3407,3381,3430,3360,3483,3324,3546,3292,3616,3267,3693,3247,3774,3233,3858,3226,3901,3225,3944,3225,4030,3232,4115,3245,4178,3261,4239,3281,4294,3305,4342,3333,4378,3314,4455,3282,4539,3257,4629,3239,4722,3228,4816,3225,4864,3226,4958,3233,5050,3248,5138,3271,5219,3301,5284,3334,5339,3372,5394,3428,5421,3473,5475,3484,5575,3511,5665,3544,5743,3583,5809,3627,5861,3675,5898,3727,5925,3808,5926,3836,5923,3864,5915,3892,5903,3920,5893,3937,5882,3953,5921,3985,5984,4051,6026,4120,6048,4190,6052,4225,6050,4260,6032,4329,5995,4395,5938,4458,5862,4516,5768,4569,5696,4599,5622,4624,5563,4640,5503,4654,5440,4665,5377,4674,5311,4680,5308,4711,5288,4771,5251,4828,5198,4880,5131,4927,5050,4968,4959,5002,4857,5029,4748,5047,4631,5057,4571,5058,4550,5057,4488,5055,4426,5049,4366,5041,4287,5027,4213,5007,4195,5002,4171,5036,4108,5100,4030,5157,3936,5206,3830,5247,3714,5279,3652,5292,3589,5302,3524,5309,3458,5314,3391,5317,3324,5316,3256,5313,3187,5307,3119,5297,3036,5282,2956,5262,2881,5238,2811,5210,2747,5178,2690,5143,2655,5118,2585,5139,2512,5155,2439,5169,2364,5179,2289,5186,2213,5190,2137,5191,2062,5189,1987,5184,1913,5176,1841,5165,1771,5152,1702,5135,1636,5116,1573,5094,1513,5069,1456,5041,1403,5012,1310,4944,1303,4938,1300,4935,1255,4937,1210,4936,1166,4935,1081,4925,1001,4910,927,4888,860,4861,802,4829,754,4792,703,4729,683,4667,682,4649,683,4632,706,4566,759,4505,816,4463,780,4449,716,4418,662,4382,601,4323,566,4258,558,4214,559,4191,581,4125,634,4061,695,4017,750,3988,812,3964,879,3945,951,3931,1027,3922,1053,3920,1058,3913xe" filled="f" stroked="t" strokeweight="2pt" strokecolor="#385D89">
                <v:path arrowok="t"/>
              </v:shape>
            </v:group>
            <v:group style="position:absolute;left:5086;top:6045;width:116;height:116" coordorigin="5086,6045" coordsize="116,116">
              <v:shape style="position:absolute;left:5086;top:6045;width:116;height:116" coordorigin="5086,6045" coordsize="116,116" path="m5202,6103l5198,6125,5186,6143,5169,6156,5147,6161,5124,6157,5105,6146,5092,6129,5086,6108,5090,6084,5101,6065,5118,6052,5138,6045,5162,6049,5182,6060,5195,6076,5202,6096,5202,6103xe" filled="f" stroked="t" strokeweight="2pt" strokecolor="#385D89">
                <v:path arrowok="t"/>
              </v:shape>
            </v:group>
            <v:group style="position:absolute;left:4768;top:5727;width:232;height:232" coordorigin="4768,5727" coordsize="232,232">
              <v:shape style="position:absolute;left:4768;top:5727;width:232;height:232" coordorigin="4768,5727" coordsize="232,232" path="m5000,5843l4981,5906,4933,5948,4889,5959,4865,5957,4806,5928,4772,5874,4768,5852,4770,5827,4798,5766,4851,5732,4872,5727,4897,5729,4959,5756,4995,5807,5000,5843xe" filled="f" stroked="t" strokeweight="2pt" strokecolor="#385D89">
                <v:path arrowok="t"/>
              </v:shape>
            </v:group>
            <v:group style="position:absolute;left:4368;top:5327;width:348;height:347" coordorigin="4368,5327" coordsize="348,347">
              <v:shape style="position:absolute;left:4368;top:5327;width:348;height:347" coordorigin="4368,5327" coordsize="348,347" path="m4716,5501l4703,5567,4667,5621,4614,5659,4549,5675,4525,5673,4460,5653,4409,5613,4377,5557,4368,5514,4369,5489,4389,5422,4428,5370,4482,5337,4524,5327,4549,5328,4618,5347,4670,5385,4704,5437,4716,5500,4716,5501xe" filled="f" stroked="t" strokeweight="2pt" strokecolor="#385D89">
                <v:path arrowok="t"/>
              </v:shape>
            </v:group>
            <v:group style="position:absolute;left:842;top:4448;width:317;height:38" coordorigin="842,4448" coordsize="317,38">
              <v:shape style="position:absolute;left:842;top:4448;width:317;height:38" coordorigin="842,4448" coordsize="317,38" path="m1159,4485l1138,4486,1117,4486,1097,4486,1035,4483,975,4476,897,4462,860,4453,842,4448e" filled="f" stroked="t" strokeweight="2pt" strokecolor="#385D89">
                <v:path arrowok="t"/>
              </v:shape>
            </v:group>
            <v:group style="position:absolute;left:1304;top:4907;width:139;height:18" coordorigin="1304,4907" coordsize="139,18">
              <v:shape style="position:absolute;left:1304;top:4907;width:139;height:18" coordorigin="1304,4907" coordsize="139,18" path="m1442,4907l1364,4920,1324,4924,1304,4925e" filled="f" stroked="t" strokeweight="2pt" strokecolor="#385D89">
                <v:path arrowok="t"/>
              </v:shape>
            </v:group>
            <v:group style="position:absolute;left:2581;top:5040;width:73;height:70" coordorigin="2581,5040" coordsize="73,70">
              <v:shape style="position:absolute;left:2581;top:5040;width:73;height:70" coordorigin="2581,5040" coordsize="73,70" path="m2655,5110l2638,5097,2623,5083,2608,5069,2594,5055,2581,5040e" filled="f" stroked="t" strokeweight="2pt" strokecolor="#385D89">
                <v:path arrowok="t"/>
              </v:shape>
            </v:group>
            <v:group style="position:absolute;left:4198;top:4900;width:25;height:75" coordorigin="4198,4900" coordsize="25,75">
              <v:shape style="position:absolute;left:4198;top:4900;width:25;height:75" coordorigin="4198,4900" coordsize="25,75" path="m4222,4900l4219,4919,4213,4938,4206,4957,4198,4975e" filled="f" stroked="t" strokeweight="2pt" strokecolor="#385D89">
                <v:path arrowok="t"/>
              </v:shape>
            </v:group>
            <v:group style="position:absolute;left:4895;top:4329;width:413;height:345" coordorigin="4895,4329" coordsize="413,345">
              <v:shape style="position:absolute;left:4895;top:4329;width:413;height:345" coordorigin="4895,4329" coordsize="413,345" path="m4895,4329l4969,4350,5036,4375,5097,4404,5151,4436,5219,4489,5268,4547,5299,4609,5307,4652,5308,4674e" filled="f" stroked="t" strokeweight="2.0pt" strokecolor="#385D89">
                <v:path arrowok="t"/>
              </v:shape>
            </v:group>
            <v:group style="position:absolute;left:5690;top:3961;width:179;height:127" coordorigin="5690,3961" coordsize="179,127">
              <v:shape style="position:absolute;left:5690;top:3961;width:179;height:127" coordorigin="5690,3961" coordsize="179,127" path="m5869,3961l5817,4012,5768,4047,5711,4079,5690,4088e" filled="f" stroked="t" strokeweight="2pt" strokecolor="#385D89">
                <v:path arrowok="t"/>
              </v:shape>
            </v:group>
            <v:group style="position:absolute;left:5428;top:3481;width:10;height:59" coordorigin="5428,3481" coordsize="10,59">
              <v:shape style="position:absolute;left:5428;top:3481;width:10;height:59" coordorigin="5428,3481" coordsize="10,59" path="m5428,3481l5434,3500,5437,3520,5438,3540e" filled="f" stroked="t" strokeweight="2pt" strokecolor="#385D89">
                <v:path arrowok="t"/>
              </v:shape>
            </v:group>
            <v:group style="position:absolute;left:4254;top:3333;width:92;height:77" coordorigin="4254,3333" coordsize="92,77">
              <v:shape style="position:absolute;left:4254;top:3333;width:92;height:77" coordorigin="4254,3333" coordsize="92,77" path="m4254,3409l4311,3357,4328,3344,4346,3333e" filled="f" stroked="t" strokeweight="2.0pt" strokecolor="#385D89">
                <v:path arrowok="t"/>
              </v:shape>
            </v:group>
            <v:group style="position:absolute;left:3374;top:3380;width:45;height:66" coordorigin="3374,3380" coordsize="45,66">
              <v:shape style="position:absolute;left:3374;top:3380;width:45;height:66" coordorigin="3374,3380" coordsize="45,66" path="m3374,3446l3382,3429,3392,3412,3404,3396,3418,3380e" filled="f" stroked="t" strokeweight="2pt" strokecolor="#385D89">
                <v:path arrowok="t"/>
              </v:shape>
            </v:group>
            <v:group style="position:absolute;left:2340;top:3469;width:150;height:58" coordorigin="2340,3469" coordsize="150,58">
              <v:shape style="position:absolute;left:2340;top:3469;width:150;height:58" coordorigin="2340,3469" coordsize="150,58" path="m2340,3469l2399,3489,2455,3511,2473,3519,2490,3527e" filled="f" stroked="t" strokeweight="2.0pt" strokecolor="#385D89">
                <v:path arrowok="t"/>
              </v:shape>
            </v:group>
            <v:group style="position:absolute;left:1062;top:3927;width:25;height:55" coordorigin="1062,3927" coordsize="25,55">
              <v:shape style="position:absolute;left:1062;top:3927;width:25;height:55" coordorigin="1062,3927" coordsize="25,55" path="m1087,3982l1077,3964,1069,3946,1062,3927e" filled="f" stroked="t" strokeweight="2pt" strokecolor="#385D89">
                <v:path arrowok="t"/>
              </v:shape>
            </v:group>
            <v:group style="position:absolute;left:6065;top:7493;width:185;height:183" coordorigin="6065,7493" coordsize="185,183">
              <v:shape style="position:absolute;left:6065;top:7493;width:185;height:183" coordorigin="6065,7493" coordsize="185,183" path="m6145,7493l6088,7524,6065,7586,6068,7607,6102,7657,6170,7677,6192,7671,6239,7628,6250,7584,6248,7563,6213,7513,6145,7493xe" filled="t" fillcolor="#FBD4B5" stroked="f">
                <v:path arrowok="t"/>
                <v:fill type="solid"/>
              </v:shape>
            </v:group>
            <v:group style="position:absolute;left:6575;top:7535;width:3926;height:3320" coordorigin="6575,7535" coordsize="3926,3320">
              <v:shape style="position:absolute;left:6575;top:7535;width:3926;height:3320" coordorigin="6575,7535" coordsize="3926,3320" path="m9024,10835l8645,10835,8700,10855,8972,10855,9024,1083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9423,10555l8270,10555,8283,10575,8298,10595,8313,10615,8328,10635,8344,10655,8361,10655,8378,10675,8396,10695,8414,10715,8433,10735,8452,10735,8472,10755,8492,10775,8513,10775,8534,10795,8556,10795,8577,10815,8600,10815,8622,10835,9075,10835,9125,10815,9173,10775,9219,10755,9263,10715,9304,10695,9343,10655,9379,10615,9413,10575,9423,1055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7912,10655l7790,10655,7851,10675,7912,1065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7801,7835l7516,7835,7462,7855,7410,7875,7360,7895,7312,7935,7267,7955,7225,7995,7185,8035,7148,8055,7114,8115,7084,8155,7056,8195,7033,8255,7013,8295,6997,8355,6985,8395,6977,8455,6973,8515,6974,8575,6979,8635,6954,8635,6933,8655,6873,8655,6853,8675,6834,8675,6816,8695,6797,8695,6780,8715,6763,8715,6746,8735,6730,8755,6715,8755,6700,8775,6660,8835,6636,8875,6619,8895,6605,8935,6593,8975,6585,8995,6579,9035,6576,9075,6575,9115,6577,9135,6582,9175,6589,9215,6598,9255,6610,9275,6624,9315,6641,9355,6660,9375,6681,9395,6704,9435,6729,9455,6757,9475,6786,9495,6774,9515,6761,9535,6750,9555,6740,9575,6730,9595,6721,9595,6698,9655,6683,9715,6676,9775,6675,9795,6675,9815,6684,9895,6704,9955,6717,9995,6733,10035,6752,10055,6772,10095,6819,10135,6873,10175,6933,10215,6965,10235,6998,10235,7032,10255,7177,10255,7180,10275,7183,10275,7219,10335,7258,10375,7301,10435,7347,10475,7395,10515,7446,10555,7555,10595,7612,10615,7730,10655,8034,10655,8154,10615,8213,10575,8270,10555,9423,10555,9443,10515,9469,10475,9492,10415,9511,10355,10132,10355,10171,10335,10207,10315,10241,10275,10273,10235,10302,10215,10329,10175,10353,10135,10374,10095,10392,10035,10406,9995,10418,9955,10426,9895,10430,9855,10450,9855,10470,9835,10509,9835,10528,9815,10566,9815,10585,9795,10621,9795,10639,9775,10657,9775,10675,9755,10692,9755,10709,9735,10725,9715,10741,9715,10825,9635,10894,9555,10923,9495,10948,9455,10969,9395,10986,9355,10999,9295,11008,9235,11013,9175,11014,9135,11011,9075,11005,9015,10993,8955,10978,8915,10959,8855,10935,8795,10908,8755,10876,8695,10894,8635,10911,8555,10914,8515,10913,8455,10902,8375,10877,8295,10841,8215,10794,8135,10767,8115,10737,8075,10704,8055,10670,8035,10633,7995,10594,7975,10553,7955,10510,7955,10506,7935,10501,7915,7996,7915,7975,7895,7954,7895,7933,7875,7912,7875,7890,7855,7824,7855,7801,783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10006,10415l9639,10415,9659,10435,9717,10435,9737,10455,9915,10455,9961,10435,10006,1041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10132,10355l9511,10355,9529,10375,9546,10375,9565,10395,9583,10395,9601,10415,10050,10415,10092,10395,10132,1035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8632,7635l8379,7635,8339,7655,8299,7675,8261,7675,8223,7695,8188,7735,8154,7755,8122,7775,8092,7815,8064,7855,8038,7875,8016,7915,10501,7915,10482,7855,10456,7795,10446,7775,8869,7775,8854,7755,8839,7755,8823,7735,8807,7715,8790,7715,8773,7695,8756,7695,8674,7655,8632,763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9483,7575l9075,7575,9044,7595,9015,7615,8986,7635,8959,7655,8934,7695,8910,7715,8889,7735,8869,7775,10446,7775,10435,7755,10424,7755,10412,7735,10399,7715,9637,7715,9624,7695,9611,7675,9597,7655,9582,7655,9567,7635,9551,7615,9535,7615,9518,7595,9501,7595,9483,757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10169,7555l9866,7555,9829,7575,9759,7615,9695,7655,9637,7715,10399,7715,10386,7695,10372,7675,10357,7675,10342,7655,10310,7635,10276,7615,10241,7595,10205,7575,10169,755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9381,7535l9207,7535,9173,7555,9140,7555,9107,7575,9450,7575,9381,7535xe" filled="t" fillcolor="#FBD4B5" stroked="f">
                <v:path arrowok="t"/>
                <v:fill type="solid"/>
              </v:shape>
              <v:shape style="position:absolute;left:6575;top:7535;width:3926;height:3320" coordorigin="6575,7535" coordsize="3926,3320" path="m10093,7535l9940,7535,9903,7555,10131,7555,10093,7535xe" filled="t" fillcolor="#FBD4B5" stroked="f">
                <v:path arrowok="t"/>
                <v:fill type="solid"/>
              </v:shape>
            </v:group>
            <v:group style="position:absolute;left:6223;top:7551;width:370;height:370" coordorigin="6223,7551" coordsize="370,370">
              <v:shape style="position:absolute;left:6223;top:7551;width:370;height:370" coordorigin="6223,7551" coordsize="370,370" path="m6404,7551l6338,7565,6284,7600,6244,7652,6225,7716,6223,7740,6225,7763,6246,7825,6287,7876,6343,7909,6410,7921,6433,7920,6496,7899,6547,7859,6581,7803,6593,7736,6593,7731,6579,7666,6544,7611,6492,7572,6427,7553,6404,7551xe" filled="t" fillcolor="#FBD4B5" stroked="f">
                <v:path arrowok="t"/>
                <v:fill type="solid"/>
              </v:shape>
            </v:group>
            <v:group style="position:absolute;left:6540;top:7706;width:555;height:554" coordorigin="6540,7706" coordsize="555,554">
              <v:shape style="position:absolute;left:6540;top:7706;width:555;height:554" coordorigin="6540,7706" coordsize="555,554" path="m6803,7706l6736,7718,6676,7745,6624,7784,6583,7835,6554,7894,6541,7960,6540,7983,6541,8006,6554,8071,6582,8130,6623,8180,6675,8219,6737,8246,6807,8260,6832,8260,6855,8258,6920,8241,6977,8210,7026,8167,7063,8113,7086,8051,7095,7983,7094,7961,7081,7896,7053,7837,7012,7787,6959,7748,6898,7720,6828,7707,6803,7706xe" filled="t" fillcolor="#FBD4B5" stroked="f">
                <v:path arrowok="t"/>
                <v:fill type="solid"/>
              </v:shape>
            </v:group>
            <v:group style="position:absolute;left:6575;top:7523;width:4439;height:3332" coordorigin="6575,7523" coordsize="4439,3332">
              <v:shape style="position:absolute;left:6575;top:7523;width:4439;height:3332" coordorigin="6575,7523" coordsize="4439,3332" path="m6979,8621l6974,8563,6973,8506,6977,8449,6997,8340,7033,8237,7084,8141,7148,8054,7225,7979,7312,7916,7410,7867,7516,7833,7595,7820,7664,7817,7687,7817,7756,7823,7824,7835,7890,7855,7954,7881,8016,7914,8038,7874,8092,7803,8154,7742,8223,7693,8299,7655,8379,7630,8463,7618,8505,7616,8547,7619,8632,7633,8715,7662,8773,7692,8823,7725,8869,7764,8889,7733,8934,7677,8986,7628,9044,7588,9107,7558,9173,7536,9242,7525,9277,7523,9312,7524,9381,7535,9450,7557,9518,7592,9567,7627,9611,7669,9637,7700,9665,7670,9726,7618,9794,7577,9866,7548,9940,7530,10017,7524,10055,7526,10131,7537,10205,7561,10276,7597,10342,7645,10386,7688,10424,7735,10456,7787,10482,7842,10501,7901,10510,7941,10553,7955,10633,7993,10704,8042,10767,8101,10819,8168,10861,8243,10891,8324,10909,8409,10914,8497,10911,8541,10894,8631,10876,8688,10908,8738,10959,8842,10993,8951,11011,9062,11014,9117,11013,9173,10999,9282,10969,9388,10923,9488,10862,9581,10785,9664,10725,9714,10675,9748,10621,9777,10566,9801,10509,9821,10450,9835,10430,9839,10426,9889,10406,9985,10374,10076,10329,10159,10273,10234,10207,10300,10132,10354,10050,10397,9961,10426,9867,10441,9818,10443,9798,10442,9737,10436,9678,10424,9620,10406,9565,10382,9511,10352,9492,10407,9443,10509,9379,10600,9304,10678,9219,10744,9125,10795,9024,10831,8919,10851,8865,10855,8810,10854,8700,10839,8622,10817,8556,10790,8492,10756,8433,10715,8378,10669,8328,10617,8283,10560,8270,10540,8213,10572,8154,10598,8095,10620,8034,10636,7973,10648,7912,10654,7851,10656,7790,10652,7730,10644,7670,10632,7612,10614,7555,10592,7500,10566,7446,10535,7395,10500,7347,10461,7301,10417,7258,10369,7219,10318,7183,10262,7175,10247,7138,10250,7066,10247,6998,10232,6933,10207,6873,10173,6819,10129,6772,10078,6733,10019,6704,9955,6684,9884,6675,9807,6675,9786,6676,9766,6683,9707,6705,9630,6740,9558,6774,9508,6786,9493,6757,9471,6704,9422,6660,9366,6624,9304,6598,9238,6582,9169,6575,9099,6576,9063,6585,8992,6605,8922,6636,8855,6672,8801,6715,8754,6763,8713,6816,8680,6873,8655,6933,8638,6975,8631,6979,8621xe" filled="f" stroked="t" strokeweight="2pt" strokecolor="#385D89">
                <v:path arrowok="t"/>
              </v:shape>
            </v:group>
            <v:group style="position:absolute;left:6065;top:7493;width:185;height:183" coordorigin="6065,7493" coordsize="185,183">
              <v:shape style="position:absolute;left:6065;top:7493;width:185;height:183" coordorigin="6065,7493" coordsize="185,183" path="m6250,7585l6227,7646,6170,7677,6144,7675,6087,7643,6065,7586,6068,7563,6104,7510,6145,7493,6171,7496,6229,7527,6250,7584,6250,7585xe" filled="f" stroked="t" strokeweight="2pt" strokecolor="#385D89">
                <v:path arrowok="t"/>
              </v:shape>
            </v:group>
            <v:group style="position:absolute;left:6223;top:7551;width:370;height:370" coordorigin="6223,7551" coordsize="370,370">
              <v:shape style="position:absolute;left:6223;top:7551;width:370;height:370" coordorigin="6223,7551" coordsize="370,370" path="m6593,7736l6581,7803,6547,7859,6496,7899,6433,7920,6410,7921,6387,7920,6323,7900,6271,7861,6237,7806,6223,7740,6225,7716,6244,7652,6284,7600,6338,7565,6404,7551,6427,7553,6492,7572,6544,7611,6579,7666,6593,7731,6593,7736xe" filled="f" stroked="t" strokeweight="2.0pt" strokecolor="#385D89">
                <v:path arrowok="t"/>
              </v:shape>
            </v:group>
            <v:group style="position:absolute;left:6540;top:7706;width:555;height:554" coordorigin="6540,7706" coordsize="555,554">
              <v:shape style="position:absolute;left:6540;top:7706;width:555;height:554" coordorigin="6540,7706" coordsize="555,554" path="m7095,7983l7086,8051,7063,8113,7026,8167,6977,8210,6920,8241,6855,8258,6832,8260,6807,8260,6737,8246,6675,8219,6623,8180,6582,8130,6554,8071,6541,8006,6540,7983,6541,7960,6554,7894,6583,7835,6624,7784,6676,7745,6736,7718,6803,7706,6828,7707,6898,7720,6959,7748,7012,7787,7053,7837,7081,7896,7094,7961,7095,7983xe" filled="f" stroked="t" strokeweight="2pt" strokecolor="#385D89">
                <v:path arrowok="t"/>
              </v:shape>
            </v:group>
            <v:group style="position:absolute;left:6810;top:9475;width:250;height:57" coordorigin="6810,9475" coordsize="250,57">
              <v:shape style="position:absolute;left:6810;top:9475;width:250;height:57" coordorigin="6810,9475" coordsize="250,57" path="m7060,9531l7040,9532,7020,9532,7000,9531,6921,9519,6846,9493,6828,9484,6810,9475e" filled="f" stroked="t" strokeweight="2.0pt" strokecolor="#385D89">
                <v:path arrowok="t"/>
              </v:shape>
            </v:group>
            <v:group style="position:absolute;left:7193;top:10203;width:96;height:27" coordorigin="7193,10203" coordsize="96,27">
              <v:shape style="position:absolute;left:7193;top:10203;width:96;height:27" coordorigin="7193,10203" coordsize="96,27" path="m7290,10203l7271,10210,7252,10216,7233,10222,7213,10226,7193,10230e" filled="f" stroked="t" strokeweight="2pt" strokecolor="#385D89">
                <v:path arrowok="t"/>
              </v:shape>
            </v:group>
            <v:group style="position:absolute;left:8205;top:10402;width:65;height:124" coordorigin="8205,10402" coordsize="65,124">
              <v:shape style="position:absolute;left:8205;top:10402;width:65;height:124" coordorigin="8205,10402" coordsize="65,124" path="m8270,10526l8239,10475,8213,10420,8205,10402e" filled="f" stroked="t" strokeweight="2pt" strokecolor="#385D89">
                <v:path arrowok="t"/>
              </v:shape>
            </v:group>
            <v:group style="position:absolute;left:9512;top:10192;width:25;height:138" coordorigin="9512,10192" coordsize="25,138">
              <v:shape style="position:absolute;left:9512;top:10192;width:25;height:138" coordorigin="9512,10192" coordsize="25,138" path="m9536,10192l9529,10251,9517,10310,9512,10329e" filled="f" stroked="t" strokeweight="2pt" strokecolor="#385D89">
                <v:path arrowok="t"/>
              </v:shape>
            </v:group>
            <v:group style="position:absolute;left:10080;top:9282;width:334;height:550" coordorigin="10080,9282" coordsize="334,550">
              <v:shape style="position:absolute;left:10080;top:9282;width:334;height:550" coordorigin="10080,9282" coordsize="334,550" path="m10080,9282l10140,9316,10194,9356,10243,9402,10287,9453,10325,9508,10357,9567,10382,9630,10400,9695,10411,9763,10413,9797,10414,9832e" filled="f" stroked="t" strokeweight="2pt" strokecolor="#385D89">
                <v:path arrowok="t"/>
              </v:shape>
            </v:group>
            <v:group style="position:absolute;left:10729;top:8696;width:138;height:197" coordorigin="10729,8696" coordsize="138,197">
              <v:shape style="position:absolute;left:10729;top:8696;width:138;height:197" coordorigin="10729,8696" coordsize="138,197" path="m10867,8696l10841,8751,10809,8802,10771,8850,10744,8879,10729,8893e" filled="f" stroked="t" strokeweight="2pt" strokecolor="#385D89">
                <v:path arrowok="t"/>
              </v:shape>
            </v:group>
            <v:group style="position:absolute;left:10511;top:7931;width:8;height:80" coordorigin="10511,7931" coordsize="8,80">
              <v:shape style="position:absolute;left:10511;top:7931;width:8;height:80" coordorigin="10511,7931" coordsize="8,80" path="m10511,7931l10514,7951,10516,7971,10518,7991,10519,8011e" filled="f" stroked="t" strokeweight="2pt" strokecolor="#385D89">
                <v:path arrowok="t"/>
              </v:shape>
            </v:group>
            <v:group style="position:absolute;left:9562;top:7698;width:72;height:120" coordorigin="9562,7698" coordsize="72,120">
              <v:shape style="position:absolute;left:9562;top:7698;width:72;height:120" coordorigin="9562,7698" coordsize="72,120" path="m9562,7818l9589,7764,9622,7714,9635,7698e" filled="f" stroked="t" strokeweight="2pt" strokecolor="#385D89">
                <v:path arrowok="t"/>
              </v:shape>
            </v:group>
            <v:group style="position:absolute;left:8851;top:7782;width:31;height:95" coordorigin="8851,7782" coordsize="31,95">
              <v:shape style="position:absolute;left:8851;top:7782;width:31;height:95" coordorigin="8851,7782" coordsize="31,95" path="m8851,7877l8855,7857,8861,7838,8867,7819,8874,7800,8882,7782e" filled="f" stroked="t" strokeweight="2pt" strokecolor="#385D89">
                <v:path arrowok="t"/>
              </v:shape>
            </v:group>
            <v:group style="position:absolute;left:8015;top:7913;width:127;height:97" coordorigin="8015,7913" coordsize="127,97">
              <v:shape style="position:absolute;left:8015;top:7913;width:127;height:97" coordorigin="8015,7913" coordsize="127,97" path="m8015,7913l8065,7946,8112,7984,8127,7997,8142,8011e" filled="f" stroked="t" strokeweight="2pt" strokecolor="#385D89">
                <v:path arrowok="t"/>
              </v:shape>
            </v:group>
            <v:group style="position:absolute;left:6981;top:8632;width:22;height:98" coordorigin="6981,8632" coordsize="22,98">
              <v:shape style="position:absolute;left:6981;top:8632;width:22;height:98" coordorigin="6981,8632" coordsize="22,98" path="m7002,8730l6997,8711,6992,8691,6988,8672,6984,8652,6981,8632e" filled="f" stroked="t" strokeweight="2pt" strokecolor="#385D89">
                <v:path arrowok="t"/>
              </v:shape>
            </v:group>
            <v:group style="position:absolute;left:7078;top:3936;width:4255;height:2820" coordorigin="7078,3936" coordsize="4255,2820">
              <v:shape style="position:absolute;left:7078;top:3936;width:4255;height:2820" coordorigin="7078,3936" coordsize="4255,2820" path="m9728,6736l9317,6736,9377,6756,9671,6756,9728,673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164,6496l8911,6496,8926,6516,8942,6536,8958,6556,8975,6556,8992,6576,9010,6596,9029,6616,9048,6616,9068,6636,9088,6656,9109,6656,9130,6676,9152,6676,9175,6696,9197,6696,9220,6716,9244,6716,9268,6736,9783,6736,9836,6716,9888,6696,9938,6676,9986,6636,10031,6616,10073,6576,10112,6556,10148,6516,10164,649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8453,4196l8096,4196,8037,4216,7927,4256,7827,4296,7737,4356,7698,4396,7661,4416,7598,4496,7551,4576,7534,4636,7521,4676,7512,4716,7508,4776,7509,4816,7515,4876,7466,4876,7443,4896,7379,4896,7358,4916,7338,4916,7318,4936,7299,4936,7281,4956,7263,4956,7245,4976,7229,4976,7213,4996,7197,5016,7183,5016,7169,5036,7156,5056,7144,5076,7126,5096,7110,5116,7098,5156,7088,5176,7082,5216,7078,5236,7078,5276,7080,5296,7085,5336,7093,5356,7103,5396,7116,5416,7132,5456,7150,5476,7171,5496,7194,5516,7219,5556,7247,5576,7277,5596,7309,5616,7293,5616,7279,5636,7265,5656,7252,5676,7241,5676,7212,5736,7194,5796,7186,5856,7186,5876,7187,5896,7189,5916,7195,5936,7205,5976,7217,5996,7232,6036,7249,6056,7269,6076,7291,6096,7315,6136,7342,6156,7370,6176,7400,6196,7432,6196,7465,6216,7499,6236,7572,6236,7609,6256,7735,6256,7774,6316,7817,6356,7863,6396,7912,6436,7965,6456,8020,6496,8078,6516,8199,6556,8327,6596,8591,6596,8657,6576,8722,6576,8786,6556,8850,6516,8911,6496,10164,6496,10181,6476,10209,6436,10234,6376,10255,6336,10926,6336,10967,6316,11007,6296,11043,6276,11078,6236,11109,6216,11138,6176,11164,6136,11186,6096,11205,6076,11221,6036,11233,5996,11241,5936,11245,5896,11327,5896,11347,5876,11405,5876,11424,5856,11462,5856,11480,5836,11499,5836,11517,5816,11534,5816,11552,5796,11569,5796,11585,5776,11633,5756,11715,5676,11782,5596,11831,5516,11863,5436,11873,5376,11880,5296,11877,5236,11869,5196,11857,5156,11840,5096,11819,5056,11793,5016,11762,4976,11727,4936,11736,4916,11762,4836,11772,4756,11771,4716,11766,4696,11758,4656,11747,4616,11732,4576,11714,4556,11693,4516,11669,4476,11642,4456,11612,4416,11544,4376,11466,4336,11379,4296,11333,4276,8637,4276,8615,4256,8592,4256,8570,4236,8547,4236,8524,4216,8477,4216,8453,419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741,6396l10464,6396,10484,6416,10691,6416,10741,639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926,6336l10255,6336,10273,6356,10309,6356,10328,6376,10366,6376,10385,6396,10790,6396,10837,6376,10882,6356,10926,633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9349,4036l8986,4036,8943,4056,8901,4056,8822,4096,8751,4136,8718,4176,8688,4196,8661,4236,8637,4276,11333,4276,11327,4256,11321,4236,11313,4216,11305,4216,11296,4196,11285,4176,11274,4156,11262,4136,9543,4136,9527,4116,9510,4116,9492,4096,9474,4096,9456,4076,9437,4076,9349,403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8281,4176l8231,4176,8207,4196,8306,4196,8281,417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316,4016l9686,4016,9657,4036,9630,4056,9604,4096,9581,4116,9559,4136,11262,4136,11249,4116,11235,4116,11220,4096,10391,4096,10378,4076,10363,4056,10348,4056,10332,4036,10316,401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1044,3976l10561,3976,10523,3996,10488,4016,10454,4036,10422,4056,10391,4096,11220,4096,11205,4076,11188,4056,11171,4056,11153,4036,11118,4016,11082,3996,11044,397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9258,4016l9075,4016,9030,4036,9303,4036,9258,401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188,3956l9817,3956,9783,3976,9749,3996,9717,4016,10298,4016,10281,3996,10263,3996,10244,3976,10224,3976,10188,395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966,3956l10638,3956,10599,3976,11005,3976,10966,395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114,3936l9926,3936,9889,3956,10151,3956,10114,3936xe" filled="t" fillcolor="#FFFF00" stroked="f">
                <v:path arrowok="t"/>
                <v:fill type="solid"/>
              </v:shape>
              <v:shape style="position:absolute;left:7078;top:3936;width:4255;height:2820" coordorigin="7078,3936" coordsize="4255,2820" path="m10884,3936l10719,3936,10678,3956,10925,3956,10884,3936xe" filled="t" fillcolor="#FFFF00" stroked="f">
                <v:path arrowok="t"/>
                <v:fill type="solid"/>
              </v:shape>
            </v:group>
            <v:group style="position:absolute;left:6844;top:6517;width:157;height:155" coordorigin="6844,6517" coordsize="157,155">
              <v:shape style="position:absolute;left:6844;top:6517;width:157;height:155" coordorigin="6844,6517" coordsize="157,155" path="m6909,6517l6856,6553,6844,6596,6847,6616,6887,6662,6935,6672,6956,6665,6998,6617,7001,6592,6998,6572,6957,6527,6909,6517xe" filled="t" fillcolor="#FFFF00" stroked="f">
                <v:path arrowok="t"/>
                <v:fill type="solid"/>
              </v:shape>
            </v:group>
            <v:group style="position:absolute;left:6958;top:6342;width:314;height:314" coordorigin="6958,6342" coordsize="314,314">
              <v:shape style="position:absolute;left:6958;top:6342;width:314;height:314" coordorigin="6958,6342" coordsize="314,314" path="m7108,6342l7045,6359,6995,6399,6964,6458,6958,6504,6960,6527,6985,6587,7032,6632,7094,6655,7118,6656,7141,6654,7202,6630,7248,6584,7271,6522,7272,6499,7272,6491,7255,6428,7214,6378,7155,6348,7108,6342xe" filled="t" fillcolor="#FFFF00" stroked="f">
                <v:path arrowok="t"/>
                <v:fill type="solid"/>
              </v:shape>
            </v:group>
            <v:group style="position:absolute;left:7213;top:6099;width:472;height:470" coordorigin="7213,6099" coordsize="472,470">
              <v:shape style="position:absolute;left:7213;top:6099;width:472;height:470" coordorigin="7213,6099" coordsize="472,470" path="m7429,6099l7364,6114,7307,6146,7262,6192,7230,6249,7214,6316,7213,6340,7215,6362,7231,6425,7264,6479,7311,6523,7370,6554,7439,6569,7464,6569,7487,6567,7551,6547,7605,6511,7647,6462,7675,6402,7685,6334,7684,6325,7673,6261,7645,6205,7602,6158,7546,6123,7479,6103,7429,6099xe" filled="t" fillcolor="#FFFF00" stroked="f">
                <v:path arrowok="t"/>
                <v:fill type="solid"/>
              </v:shape>
            </v:group>
            <v:group style="position:absolute;left:7078;top:3925;width:4802;height:2831" coordorigin="7078,3925" coordsize="4802,2831">
              <v:shape style="position:absolute;left:7078;top:3925;width:4802;height:2831" coordorigin="7078,3925" coordsize="4802,2831" path="m7515,4857l7509,4808,7508,4760,7512,4712,7534,4619,7573,4531,7628,4450,7698,4376,7780,4312,7875,4258,7981,4217,8096,4189,8157,4180,8231,4175,8256,4174,8281,4175,8356,4180,8429,4190,8500,4207,8570,4229,8637,4257,8661,4223,8718,4162,8786,4111,8861,4069,8943,4037,9030,4016,9120,4005,9166,4004,9212,4006,9303,4019,9393,4043,9456,4068,9510,4097,9559,4129,9581,4103,9630,4055,9686,4014,9749,3980,9817,3954,9889,3936,9963,3927,10001,3925,10038,3926,10114,3935,10188,3953,10263,3983,10316,4014,10378,4063,10391,4077,10422,4051,10488,4006,10561,3972,10638,3947,10719,3931,10801,3926,10843,3927,10925,3937,11005,3957,11082,3988,11153,4029,11205,4069,11249,4114,11285,4163,11321,4233,11333,4271,11379,4284,11466,4318,11544,4362,11612,4413,11669,4472,11714,4536,11747,4605,11766,4677,11772,4752,11769,4790,11751,4866,11727,4921,11762,4963,11819,5050,11857,5141,11877,5234,11880,5281,11879,5328,11863,5420,11831,5510,11782,5594,11715,5673,11633,5744,11569,5785,11499,5822,11424,5851,11366,5869,11306,5883,11245,5893,11241,5935,11221,6017,11186,6094,11138,6165,11078,6228,11007,6284,10926,6330,10837,6366,10741,6391,10639,6404,10586,6405,10566,6405,10504,6400,10444,6391,10385,6378,10309,6353,10255,6329,10234,6375,10181,6462,10112,6539,10031,6606,9938,6661,9836,6705,9728,6735,9613,6753,9555,6756,9496,6755,9377,6742,9317,6730,9244,6709,9175,6682,9109,6649,9048,6611,8992,6569,8942,6521,8911,6488,8850,6515,8786,6538,8722,6556,8657,6570,8591,6580,8524,6585,8458,6586,8392,6583,8327,6577,8263,6566,8199,6551,8138,6532,8078,6510,8020,6484,7965,6454,7912,6420,7863,6383,7817,6343,7774,6299,7735,6252,7732,6247,7729,6243,7726,6239,7687,6242,7648,6241,7572,6234,7499,6217,7432,6192,7370,6158,7315,6118,7269,6071,7232,6019,7205,5961,7189,5899,7186,5860,7186,5841,7199,5765,7230,5693,7265,5642,7309,5596,7277,5578,7219,5536,7171,5489,7132,5437,7103,5382,7085,5323,7078,5263,7078,5233,7088,5173,7110,5114,7144,5057,7197,4997,7245,4958,7299,4926,7358,4900,7421,4881,7488,4869,7511,4866,7515,4857xe" filled="f" stroked="t" strokeweight="2pt" strokecolor="#385D89">
                <v:path arrowok="t"/>
              </v:shape>
            </v:group>
            <v:group style="position:absolute;left:6844;top:6517;width:157;height:155" coordorigin="6844,6517" coordsize="157,155">
              <v:shape style="position:absolute;left:6844;top:6517;width:157;height:155" coordorigin="6844,6517" coordsize="157,155" path="m7001,6594l6974,6653,6935,6672,6909,6670,6855,6635,6844,6596,6847,6573,6856,6553,6870,6536,6888,6524,6909,6517,6935,6519,6989,6554,7001,6594xe" filled="f" stroked="t" strokeweight="2pt" strokecolor="#385D89">
                <v:path arrowok="t"/>
              </v:shape>
            </v:group>
            <v:group style="position:absolute;left:6958;top:6342;width:314;height:314" coordorigin="6958,6342" coordsize="314,314">
              <v:shape style="position:absolute;left:6958;top:6342;width:314;height:314" coordorigin="6958,6342" coordsize="314,314" path="m7272,6499l7258,6565,7219,6617,7163,6649,7118,6656,7094,6655,7032,6632,6985,6587,6960,6527,6958,6504,6960,6480,6982,6417,7026,6370,7086,6345,7108,6342,7133,6344,7197,6366,7244,6410,7269,6469,7272,6499xe" filled="f" stroked="t" strokeweight="2pt" strokecolor="#385D89">
                <v:path arrowok="t"/>
              </v:shape>
            </v:group>
            <v:group style="position:absolute;left:7213;top:6099;width:472;height:470" coordorigin="7213,6099" coordsize="472,470">
              <v:shape style="position:absolute;left:7213;top:6099;width:472;height:470" coordorigin="7213,6099" coordsize="472,470" path="m7685,6334l7675,6402,7647,6462,7605,6511,7551,6547,7487,6567,7464,6569,7439,6569,7370,6554,7311,6523,7264,6479,7231,6425,7215,6362,7213,6340,7214,6316,7230,6249,7262,6192,7307,6146,7364,6114,7429,6099,7454,6100,7525,6115,7584,6145,7632,6188,7665,6241,7683,6303,7685,6334xe" filled="f" stroked="t" strokeweight="2pt" strokecolor="#385D89">
                <v:path arrowok="t"/>
              </v:shape>
            </v:group>
            <v:group style="position:absolute;left:7329;top:5582;width:274;height:50" coordorigin="7329,5582" coordsize="274,50">
              <v:shape style="position:absolute;left:7329;top:5582;width:274;height:50" coordorigin="7329,5582" coordsize="274,50" path="m7603,5631l7583,5632,7562,5632,7542,5631,7481,5626,7422,5614,7347,5590,7329,5582e" filled="f" stroked="t" strokeweight="2pt" strokecolor="#385D89">
                <v:path arrowok="t"/>
              </v:shape>
            </v:group>
            <v:group style="position:absolute;left:7734;top:6202;width:117;height:24" coordorigin="7734,6202" coordsize="117,24">
              <v:shape style="position:absolute;left:7734;top:6202;width:117;height:24" coordorigin="7734,6202" coordsize="117,24" path="m7851,6202l7774,6221,7754,6224,7734,6226e" filled="f" stroked="t" strokeweight="2pt" strokecolor="#385D89">
                <v:path arrowok="t"/>
              </v:shape>
            </v:group>
            <v:group style="position:absolute;left:8844;top:6376;width:67;height:100" coordorigin="8844,6376" coordsize="67,100">
              <v:shape style="position:absolute;left:8844;top:6376;width:67;height:100" coordorigin="8844,6376" coordsize="67,100" path="m8911,6476l8875,6427,8853,6394,8844,6376e" filled="f" stroked="t" strokeweight="2pt" strokecolor="#385D89">
                <v:path arrowok="t"/>
              </v:shape>
            </v:group>
            <v:group style="position:absolute;left:10255;top:6192;width:27;height:117" coordorigin="10255,6192" coordsize="27,117">
              <v:shape style="position:absolute;left:10255;top:6192;width:27;height:117" coordorigin="10255,6192" coordsize="27,117" path="m10282,6192l10267,6271,10261,6290,10255,6309e" filled="f" stroked="t" strokeweight="2pt" strokecolor="#385D89">
                <v:path arrowok="t"/>
              </v:shape>
            </v:group>
            <v:group style="position:absolute;left:10870;top:5419;width:361;height:467" coordorigin="10870,5419" coordsize="361,467">
              <v:shape style="position:absolute;left:10870;top:5419;width:361;height:467" coordorigin="10870,5419" coordsize="361,467" path="m10870,5419l10934,5448,10993,5482,11047,5521,11094,5564,11135,5611,11169,5662,11207,5742,11227,5828,11230,5857,11231,5887e" filled="f" stroked="t" strokeweight="2pt" strokecolor="#385D89">
                <v:path arrowok="t"/>
              </v:shape>
            </v:group>
            <v:group style="position:absolute;left:11576;top:4922;width:145;height:164" coordorigin="11576,4922" coordsize="145,164">
              <v:shape style="position:absolute;left:11576;top:4922;width:145;height:164" coordorigin="11576,4922" coordsize="145,164" path="m11721,4922l11679,4987,11639,5032,11593,5073,11576,5086e" filled="f" stroked="t" strokeweight="2pt" strokecolor="#385D89">
                <v:path arrowok="t"/>
              </v:shape>
            </v:group>
            <v:group style="position:absolute;left:11336;top:4272;width:8;height:79" coordorigin="11336,4272" coordsize="8,79">
              <v:shape style="position:absolute;left:11336;top:4272;width:8;height:79" coordorigin="11336,4272" coordsize="8,79" path="m11336,4272l11340,4291,11342,4311,11344,4331,11344,4351e" filled="f" stroked="t" strokeweight="2pt" strokecolor="#385D89">
                <v:path arrowok="t"/>
              </v:shape>
            </v:group>
            <v:group style="position:absolute;left:10310;top:4080;width:72;height:96" coordorigin="10310,4080" coordsize="72,96">
              <v:shape style="position:absolute;left:10310;top:4080;width:72;height:96" coordorigin="10310,4080" coordsize="72,96" path="m10310,4175l10354,4110,10367,4094,10382,4080e" filled="f" stroked="t" strokeweight="2.0pt" strokecolor="#385D89">
                <v:path arrowok="t"/>
              </v:shape>
            </v:group>
            <v:group style="position:absolute;left:9540;top:4151;width:30;height:74" coordorigin="9540,4151" coordsize="30,74">
              <v:shape style="position:absolute;left:9540;top:4151;width:30;height:74" coordorigin="9540,4151" coordsize="30,74" path="m9540,4225l9545,4206,9552,4188,9560,4169,9569,4151e" filled="f" stroked="t" strokeweight="2pt" strokecolor="#385D89">
                <v:path arrowok="t"/>
              </v:shape>
            </v:group>
            <v:group style="position:absolute;left:8636;top:4256;width:137;height:83" coordorigin="8636,4256" coordsize="137,83">
              <v:shape style="position:absolute;left:8636;top:4256;width:137;height:83" coordorigin="8636,4256" coordsize="137,83" path="m8636,4256l8690,4284,8757,4327,8773,4339e" filled="f" stroked="t" strokeweight="2pt" strokecolor="#385D89">
                <v:path arrowok="t"/>
              </v:shape>
            </v:group>
            <v:group style="position:absolute;left:7518;top:4873;width:22;height:77" coordorigin="7518,4873" coordsize="22,77">
              <v:shape style="position:absolute;left:7518;top:4873;width:22;height:77" coordorigin="7518,4873" coordsize="22,77" path="m7540,4950l7533,4931,7527,4912,7522,4893,7518,4873e" filled="f" stroked="t" strokeweight="2.0pt" strokecolor="#385D89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 w:before="56"/>
        <w:ind w:left="3905" w:right="5184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OBJE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OS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IN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TU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IO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ALES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UNA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spacing w:before="70"/>
        <w:ind w:left="2791" w:right="0"/>
        <w:jc w:val="center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 w:cs="Arial Narrow" w:eastAsia="Arial Narrow"/>
          <w:spacing w:val="0"/>
          <w:w w:val="100"/>
        </w:rPr>
        <w:t>67.</w:t>
      </w:r>
      <w:r>
        <w:rPr>
          <w:rFonts w:ascii="Arial Narrow" w:hAnsi="Arial Narrow" w:cs="Arial Narrow" w:eastAsia="Arial Narrow"/>
          <w:spacing w:val="0"/>
          <w:w w:val="100"/>
        </w:rPr>
        <w:t>-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0"/>
        <w:jc w:val="left"/>
      </w:pPr>
      <w:r>
        <w:rPr>
          <w:b w:val="0"/>
          <w:bCs w:val="0"/>
          <w:spacing w:val="0"/>
          <w:w w:val="100"/>
        </w:rPr>
        <w:t>68.-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obj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69.-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ué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70.-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arame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inid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s?</w:t>
      </w:r>
    </w:p>
    <w:p>
      <w:pPr>
        <w:spacing w:after="0"/>
        <w:jc w:val="left"/>
        <w:sectPr>
          <w:type w:val="continuous"/>
          <w:pgSz w:w="12240" w:h="15840"/>
          <w:pgMar w:top="1440" w:bottom="280" w:left="620" w:right="600"/>
        </w:sectPr>
      </w:pPr>
    </w:p>
    <w:p>
      <w:pPr>
        <w:tabs>
          <w:tab w:pos="1180" w:val="left" w:leader="none"/>
          <w:tab w:pos="3393" w:val="left" w:leader="none"/>
          <w:tab w:pos="4372" w:val="left" w:leader="none"/>
          <w:tab w:pos="4828" w:val="left" w:leader="none"/>
          <w:tab w:pos="6114" w:val="left" w:leader="none"/>
          <w:tab w:pos="6992" w:val="left" w:leader="none"/>
          <w:tab w:pos="7371" w:val="left" w:leader="none"/>
          <w:tab w:pos="7826" w:val="left" w:leader="none"/>
          <w:tab w:pos="8679" w:val="left" w:leader="none"/>
          <w:tab w:pos="10612" w:val="left" w:leader="none"/>
        </w:tabs>
        <w:spacing w:before="39"/>
        <w:ind w:left="46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</w:rPr>
        <w:t>III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IN</w:t>
      </w:r>
      <w:r>
        <w:rPr>
          <w:rFonts w:ascii="Calibri" w:hAnsi="Calibri" w:cs="Calibri" w:eastAsia="Calibri"/>
          <w:b/>
          <w:bCs/>
          <w:spacing w:val="-2"/>
          <w:w w:val="100"/>
          <w:sz w:val="28"/>
          <w:szCs w:val="2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TRUCCIO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>.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evisa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el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sigui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te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vid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el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>xto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>“F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  <w:u w:val="thick" w:color="0000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  <w:u w:val="thick" w:color="0000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  <w:u w:val="thick" w:color="0000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  <w:u w:val="thick" w:color="0000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>tos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8"/>
          <w:szCs w:val="28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8"/>
          <w:szCs w:val="28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none"/>
        </w:rPr>
      </w:r>
    </w:p>
    <w:p>
      <w:pPr>
        <w:pStyle w:val="Heading3"/>
        <w:spacing w:line="278" w:lineRule="auto" w:before="52"/>
        <w:ind w:left="1180" w:right="121"/>
        <w:jc w:val="left"/>
        <w:rPr>
          <w:rFonts w:ascii="Calibri" w:hAnsi="Calibri" w:cs="Calibri" w:eastAsia="Calibri"/>
          <w:u w:val="none"/>
        </w:rPr>
      </w:pPr>
      <w:r>
        <w:rPr>
          <w:rFonts w:ascii="Calibri" w:hAnsi="Calibri" w:cs="Calibri" w:eastAsia="Calibri"/>
          <w:b w:val="0"/>
          <w:bCs w:val="0"/>
          <w:u w:val="none"/>
        </w:rPr>
      </w:r>
      <w:r>
        <w:rPr>
          <w:rFonts w:ascii="Calibri" w:hAnsi="Calibri" w:cs="Calibri" w:eastAsia="Calibri"/>
          <w:b w:val="0"/>
          <w:bCs w:val="0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thick" w:color="0000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thick" w:color="000000"/>
        </w:rPr>
        <w:t>inistra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thick" w:color="000000"/>
        </w:rPr>
        <w:t>ió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thick" w:color="0000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thick" w:color="000000"/>
        </w:rPr>
        <w:t>”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thick" w:color="000000"/>
        </w:rPr>
        <w:t>  </w:t>
      </w:r>
      <w:r>
        <w:rPr>
          <w:rFonts w:ascii="Calibri" w:hAnsi="Calibri" w:cs="Calibri" w:eastAsia="Calibri"/>
          <w:b w:val="0"/>
          <w:bCs w:val="0"/>
          <w:spacing w:val="22"/>
          <w:w w:val="100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spacing w:val="22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Lour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2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Gal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o,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2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el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2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lasifi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ión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resas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realiza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sig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ie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tivid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none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es.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4"/>
        <w:tabs>
          <w:tab w:pos="5056" w:val="left" w:leader="none"/>
        </w:tabs>
        <w:ind w:left="1516" w:right="0"/>
        <w:jc w:val="left"/>
        <w:rPr>
          <w:b w:val="0"/>
          <w:bCs w:val="0"/>
        </w:rPr>
      </w:pPr>
      <w:r>
        <w:rPr>
          <w:color w:val="212121"/>
          <w:spacing w:val="0"/>
          <w:w w:val="100"/>
        </w:rPr>
        <w:t>TIPOS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-1"/>
          <w:w w:val="100"/>
        </w:rPr>
        <w:t>D</w:t>
      </w:r>
      <w:r>
        <w:rPr>
          <w:color w:val="212121"/>
          <w:spacing w:val="0"/>
          <w:w w:val="100"/>
        </w:rPr>
        <w:t>E</w:t>
      </w:r>
      <w:r>
        <w:rPr>
          <w:color w:val="212121"/>
          <w:spacing w:val="-2"/>
          <w:w w:val="100"/>
        </w:rPr>
        <w:t> </w:t>
      </w:r>
      <w:r>
        <w:rPr>
          <w:color w:val="212121"/>
          <w:spacing w:val="0"/>
          <w:w w:val="100"/>
        </w:rPr>
        <w:t>E</w:t>
      </w:r>
      <w:r>
        <w:rPr>
          <w:color w:val="212121"/>
          <w:spacing w:val="-1"/>
          <w:w w:val="100"/>
        </w:rPr>
        <w:t>M</w:t>
      </w:r>
      <w:r>
        <w:rPr>
          <w:color w:val="212121"/>
          <w:spacing w:val="0"/>
          <w:w w:val="100"/>
        </w:rPr>
        <w:t>PRE</w:t>
      </w:r>
      <w:r>
        <w:rPr>
          <w:color w:val="212121"/>
          <w:spacing w:val="3"/>
          <w:w w:val="100"/>
        </w:rPr>
        <w:t>S</w:t>
      </w:r>
      <w:r>
        <w:rPr>
          <w:color w:val="212121"/>
          <w:spacing w:val="-6"/>
          <w:w w:val="100"/>
        </w:rPr>
        <w:t>A</w:t>
      </w:r>
      <w:r>
        <w:rPr>
          <w:color w:val="212121"/>
          <w:spacing w:val="0"/>
          <w:w w:val="100"/>
        </w:rPr>
        <w:t>S</w:t>
      </w:r>
      <w:r>
        <w:rPr>
          <w:color w:val="212121"/>
          <w:spacing w:val="-2"/>
          <w:w w:val="100"/>
        </w:rPr>
        <w:t>.</w:t>
      </w:r>
      <w:r>
        <w:rPr>
          <w:color w:val="212121"/>
          <w:spacing w:val="2"/>
          <w:w w:val="100"/>
        </w:rPr>
        <w:t>w</w:t>
      </w:r>
      <w:r>
        <w:rPr>
          <w:color w:val="212121"/>
          <w:spacing w:val="0"/>
          <w:w w:val="100"/>
        </w:rPr>
        <w:t>mv</w:t>
      </w:r>
      <w:r>
        <w:rPr>
          <w:color w:val="212121"/>
          <w:spacing w:val="0"/>
          <w:w w:val="100"/>
        </w:rPr>
        <w:tab/>
      </w:r>
      <w:r>
        <w:rPr>
          <w:color w:val="212121"/>
          <w:spacing w:val="0"/>
          <w:w w:val="100"/>
        </w:rPr>
        <w:t>4</w:t>
      </w:r>
      <w:r>
        <w:rPr>
          <w:color w:val="212121"/>
          <w:spacing w:val="1"/>
          <w:w w:val="100"/>
        </w:rPr>
        <w:t>:</w:t>
      </w:r>
      <w:r>
        <w:rPr>
          <w:color w:val="212121"/>
          <w:spacing w:val="-2"/>
          <w:w w:val="100"/>
        </w:rPr>
        <w:t>3</w:t>
      </w:r>
      <w:r>
        <w:rPr>
          <w:color w:val="212121"/>
          <w:spacing w:val="0"/>
          <w:w w:val="100"/>
        </w:rPr>
        <w:t>4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151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00FF"/>
          <w:sz w:val="24"/>
          <w:szCs w:val="24"/>
        </w:rPr>
      </w:r>
      <w:hyperlink r:id="rId184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ww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6"/>
            <w:w w:val="100"/>
            <w:sz w:val="24"/>
            <w:szCs w:val="24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be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om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24"/>
            <w:szCs w:val="24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4"/>
            <w:szCs w:val="24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tch?</w:t>
        </w:r>
        <w:r>
          <w:rPr>
            <w:rFonts w:ascii="Arial" w:hAnsi="Arial" w:cs="Arial" w:eastAsia="Arial"/>
            <w:b/>
            <w:bCs/>
            <w:color w:val="0000FF"/>
            <w:spacing w:val="-5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X</w:t>
        </w:r>
        <w:r>
          <w:rPr>
            <w:rFonts w:ascii="Arial" w:hAnsi="Arial" w:cs="Arial" w:eastAsia="Arial"/>
            <w:b/>
            <w:bCs/>
            <w:color w:val="0000FF"/>
            <w:spacing w:val="4"/>
            <w:w w:val="100"/>
            <w:sz w:val="24"/>
            <w:szCs w:val="24"/>
            <w:u w:val="thick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4"/>
            <w:szCs w:val="24"/>
            <w:u w:val="thick" w:color="0000FF"/>
          </w:rPr>
          <w:t>-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4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0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uZ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4"/>
            <w:szCs w:val="24"/>
            <w:u w:val="thick" w:color="0000FF"/>
          </w:rPr>
          <w:t>D</w:t>
        </w:r>
        <w:r>
          <w:rPr>
            <w:rFonts w:ascii="Arial" w:hAnsi="Arial" w:cs="Arial" w:eastAsia="Arial"/>
            <w:b/>
            <w:bCs/>
            <w:color w:val="0000FF"/>
            <w:spacing w:val="-4"/>
            <w:w w:val="100"/>
            <w:sz w:val="24"/>
            <w:szCs w:val="24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thick" w:color="0000FF"/>
          </w:rPr>
          <w:t>uk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4"/>
            <w:szCs w:val="24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4"/>
            <w:szCs w:val="24"/>
            <w:u w:val="none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6" w:lineRule="auto" w:before="51"/>
        <w:ind w:right="116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INS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TRU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ES.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do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caci</w:t>
      </w:r>
      <w:r>
        <w:rPr>
          <w:rFonts w:ascii="Calibri" w:hAnsi="Calibri" w:cs="Calibri" w:eastAsia="Calibri"/>
          <w:b/>
          <w:bCs/>
          <w:spacing w:val="-2"/>
          <w:w w:val="100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</w:rPr>
        <w:t>n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s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s</w:t>
      </w:r>
      <w:r>
        <w:rPr>
          <w:rFonts w:ascii="Calibri" w:hAnsi="Calibri" w:cs="Calibri" w:eastAsia="Calibri"/>
          <w:b/>
          <w:bCs/>
          <w:spacing w:val="3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se</w:t>
      </w:r>
      <w:r>
        <w:rPr>
          <w:rFonts w:ascii="Calibri" w:hAnsi="Calibri" w:cs="Calibri" w:eastAsia="Calibri"/>
          <w:b/>
          <w:bCs/>
          <w:spacing w:val="-2"/>
          <w:w w:val="100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</w:rPr>
        <w:t>ún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su</w:t>
      </w:r>
      <w:r>
        <w:rPr>
          <w:rFonts w:ascii="Calibri" w:hAnsi="Calibri" w:cs="Calibri" w:eastAsia="Calibri"/>
          <w:b/>
          <w:bCs/>
          <w:spacing w:val="2"/>
          <w:w w:val="10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ct</w:t>
      </w:r>
      <w:r>
        <w:rPr>
          <w:rFonts w:ascii="Calibri" w:hAnsi="Calibri" w:cs="Calibri" w:eastAsia="Calibri"/>
          <w:b/>
          <w:bCs/>
          <w:spacing w:val="0"/>
          <w:w w:val="100"/>
        </w:rPr>
        <w:t>ivid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d</w:t>
      </w:r>
      <w:r>
        <w:rPr>
          <w:rFonts w:ascii="Calibri" w:hAnsi="Calibri" w:cs="Calibri" w:eastAsia="Calibri"/>
          <w:b/>
          <w:bCs/>
          <w:spacing w:val="4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</w:rPr>
        <w:t>g</w:t>
      </w:r>
      <w:r>
        <w:rPr>
          <w:rFonts w:ascii="Calibri" w:hAnsi="Calibri" w:cs="Calibri" w:eastAsia="Calibri"/>
          <w:b/>
          <w:bCs/>
          <w:spacing w:val="-2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r</w:t>
      </w:r>
      <w:r>
        <w:rPr>
          <w:rFonts w:ascii="Calibri" w:hAnsi="Calibri" w:cs="Calibri" w:eastAsia="Calibri"/>
          <w:b/>
          <w:bCs/>
          <w:spacing w:val="7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esas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imág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lasi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í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alas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omo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-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ior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ela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ro</w:t>
      </w:r>
      <w:r>
        <w:rPr>
          <w:rFonts w:ascii="Calibri" w:hAnsi="Calibri" w:cs="Calibri" w:eastAsia="Calibri"/>
          <w:b w:val="0"/>
          <w:bCs w:val="0"/>
          <w:spacing w:val="-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spacing w:val="-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tre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olumn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as,</w:t>
      </w:r>
      <w:r>
        <w:rPr>
          <w:rFonts w:ascii="Calibri" w:hAnsi="Calibri" w:cs="Calibri" w:eastAsia="Calibri"/>
          <w:b w:val="0"/>
          <w:bCs w:val="0"/>
          <w:spacing w:val="-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una</w:t>
      </w:r>
      <w:r>
        <w:rPr>
          <w:rFonts w:ascii="Calibri" w:hAnsi="Calibri" w:cs="Calibri" w:eastAsia="Calibri"/>
          <w:b w:val="0"/>
          <w:bCs w:val="0"/>
          <w:spacing w:val="-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ara</w:t>
      </w:r>
      <w:r>
        <w:rPr>
          <w:rFonts w:ascii="Calibri" w:hAnsi="Calibri" w:cs="Calibri" w:eastAsia="Calibri"/>
          <w:b w:val="0"/>
          <w:bCs w:val="0"/>
          <w:spacing w:val="-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po</w:t>
      </w:r>
      <w:r>
        <w:rPr>
          <w:rFonts w:ascii="Calibri" w:hAnsi="Calibri" w:cs="Calibri" w:eastAsia="Calibri"/>
          <w:b w:val="0"/>
          <w:bCs w:val="0"/>
          <w:spacing w:val="-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sa</w:t>
      </w:r>
      <w:r>
        <w:rPr>
          <w:rFonts w:ascii="Calibri" w:hAnsi="Calibri" w:cs="Calibri" w:eastAsia="Calibri"/>
          <w:b w:val="0"/>
          <w:bCs w:val="0"/>
          <w:spacing w:val="-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ol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list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do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iez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nom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s: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ust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iale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s,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servi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ios.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10436"/>
        <w:jc w:val="both"/>
      </w:pPr>
      <w:r>
        <w:rPr/>
        <w:pict>
          <v:shape style="position:absolute;margin-left:79.959999pt;margin-top:8.375857pt;width:450.35pt;height:491.8pt;mso-position-horizontal-relative:page;mso-position-vertical-relative:paragraph;z-index:-1627" type="#_x0000_t75">
            <v:imagedata r:id="rId185" o:title=""/>
          </v:shape>
        </w:pict>
      </w:r>
      <w:r>
        <w:rPr>
          <w:b w:val="0"/>
          <w:bCs w:val="0"/>
          <w:spacing w:val="0"/>
          <w:w w:val="100"/>
        </w:rPr>
        <w:t>71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-</w:t>
      </w:r>
    </w:p>
    <w:p>
      <w:pPr>
        <w:spacing w:after="0"/>
        <w:jc w:val="both"/>
        <w:sectPr>
          <w:headerReference w:type="even" r:id="rId183"/>
          <w:pgSz w:w="12240" w:h="15840"/>
          <w:pgMar w:header="0" w:footer="0" w:top="680" w:bottom="280" w:left="620" w:right="600"/>
        </w:sectPr>
      </w:pPr>
    </w:p>
    <w:p>
      <w:pPr>
        <w:pStyle w:val="BodyText"/>
        <w:spacing w:line="276" w:lineRule="auto" w:before="46"/>
        <w:ind w:left="820" w:right="119"/>
        <w:jc w:val="both"/>
      </w:pP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sifi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ación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d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s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recu</w:t>
      </w:r>
      <w:r>
        <w:rPr>
          <w:rFonts w:ascii="Arial" w:hAnsi="Arial" w:cs="Arial" w:eastAsia="Arial"/>
          <w:b/>
          <w:bCs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sos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esar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ncio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nos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cin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ej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no.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Pos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orme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ean.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7526" w:val="left" w:leader="none"/>
        </w:tabs>
        <w:ind w:left="460" w:right="0"/>
        <w:jc w:val="left"/>
        <w:rPr>
          <w:u w:val="none"/>
        </w:rPr>
      </w:pPr>
      <w:r>
        <w:rPr/>
        <w:pict>
          <v:group style="position:absolute;margin-left:62.759998pt;margin-top:12.511831pt;width:331.56pt;height:93.24pt;mso-position-horizontal-relative:page;mso-position-vertical-relative:paragraph;z-index:-1626" coordorigin="1255,250" coordsize="6631,1865">
            <v:shape style="position:absolute;left:1255;top:250;width:6480;height:607" type="#_x0000_t75">
              <v:imagedata r:id="rId187" o:title=""/>
            </v:shape>
            <v:shape style="position:absolute;left:1414;top:250;width:6473;height:607" type="#_x0000_t75">
              <v:imagedata r:id="rId188" o:title=""/>
            </v:shape>
            <v:shape style="position:absolute;left:1255;top:879;width:523;height:607" type="#_x0000_t75">
              <v:imagedata r:id="rId189" o:title=""/>
            </v:shape>
            <v:shape style="position:absolute;left:1255;top:1508;width:523;height:607" type="#_x0000_t75">
              <v:imagedata r:id="rId190" o:title=""/>
            </v:shape>
            <w10:wrap type="none"/>
          </v:group>
        </w:pict>
      </w:r>
      <w:r>
        <w:rPr>
          <w:b w:val="0"/>
          <w:bCs w:val="0"/>
          <w:color w:val="212121"/>
          <w:spacing w:val="-2"/>
          <w:w w:val="100"/>
          <w:u w:val="none"/>
        </w:rPr>
        <w:t>R</w:t>
      </w:r>
      <w:r>
        <w:rPr>
          <w:b w:val="0"/>
          <w:bCs w:val="0"/>
          <w:color w:val="212121"/>
          <w:spacing w:val="0"/>
          <w:w w:val="100"/>
          <w:u w:val="none"/>
        </w:rPr>
        <w:t>ecur</w:t>
      </w:r>
      <w:r>
        <w:rPr>
          <w:b w:val="0"/>
          <w:bCs w:val="0"/>
          <w:color w:val="212121"/>
          <w:spacing w:val="-2"/>
          <w:w w:val="100"/>
          <w:u w:val="none"/>
        </w:rPr>
        <w:t>s</w:t>
      </w:r>
      <w:r>
        <w:rPr>
          <w:b w:val="0"/>
          <w:bCs w:val="0"/>
          <w:color w:val="212121"/>
          <w:spacing w:val="0"/>
          <w:w w:val="100"/>
          <w:u w:val="none"/>
        </w:rPr>
        <w:t>os</w:t>
      </w:r>
      <w:r>
        <w:rPr>
          <w:b w:val="0"/>
          <w:bCs w:val="0"/>
          <w:color w:val="212121"/>
          <w:spacing w:val="0"/>
          <w:w w:val="100"/>
          <w:u w:val="none"/>
        </w:rPr>
        <w:t> </w:t>
      </w:r>
      <w:r>
        <w:rPr>
          <w:b w:val="0"/>
          <w:bCs w:val="0"/>
          <w:color w:val="212121"/>
          <w:spacing w:val="-1"/>
          <w:w w:val="100"/>
          <w:u w:val="none"/>
        </w:rPr>
        <w:t>d</w:t>
      </w:r>
      <w:r>
        <w:rPr>
          <w:b w:val="0"/>
          <w:bCs w:val="0"/>
          <w:color w:val="212121"/>
          <w:spacing w:val="0"/>
          <w:w w:val="100"/>
          <w:u w:val="none"/>
        </w:rPr>
        <w:t>e</w:t>
      </w:r>
      <w:r>
        <w:rPr>
          <w:b w:val="0"/>
          <w:bCs w:val="0"/>
          <w:color w:val="212121"/>
          <w:spacing w:val="-2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la</w:t>
      </w:r>
      <w:r>
        <w:rPr>
          <w:b w:val="0"/>
          <w:bCs w:val="0"/>
          <w:color w:val="212121"/>
          <w:spacing w:val="1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e</w:t>
      </w:r>
      <w:r>
        <w:rPr>
          <w:b w:val="0"/>
          <w:bCs w:val="0"/>
          <w:color w:val="212121"/>
          <w:spacing w:val="-4"/>
          <w:w w:val="100"/>
          <w:u w:val="none"/>
        </w:rPr>
        <w:t>m</w:t>
      </w:r>
      <w:r>
        <w:rPr>
          <w:b w:val="0"/>
          <w:bCs w:val="0"/>
          <w:color w:val="212121"/>
          <w:spacing w:val="0"/>
          <w:w w:val="100"/>
          <w:u w:val="none"/>
        </w:rPr>
        <w:t>pres</w:t>
      </w:r>
      <w:r>
        <w:rPr>
          <w:b w:val="0"/>
          <w:bCs w:val="0"/>
          <w:color w:val="212121"/>
          <w:spacing w:val="-3"/>
          <w:w w:val="100"/>
          <w:u w:val="none"/>
        </w:rPr>
        <w:t>a</w:t>
      </w:r>
      <w:r>
        <w:rPr>
          <w:b w:val="0"/>
          <w:bCs w:val="0"/>
          <w:color w:val="212121"/>
          <w:spacing w:val="0"/>
          <w:w w:val="100"/>
          <w:u w:val="none"/>
        </w:rPr>
        <w:t>,</w:t>
      </w:r>
      <w:r>
        <w:rPr>
          <w:b w:val="0"/>
          <w:bCs w:val="0"/>
          <w:color w:val="212121"/>
          <w:spacing w:val="3"/>
          <w:w w:val="100"/>
          <w:u w:val="none"/>
        </w:rPr>
        <w:t> </w:t>
      </w:r>
      <w:r>
        <w:rPr>
          <w:b w:val="0"/>
          <w:bCs w:val="0"/>
          <w:color w:val="212121"/>
          <w:spacing w:val="-3"/>
          <w:w w:val="100"/>
          <w:u w:val="none"/>
        </w:rPr>
        <w:t>é</w:t>
      </w:r>
      <w:r>
        <w:rPr>
          <w:b w:val="0"/>
          <w:bCs w:val="0"/>
          <w:color w:val="212121"/>
          <w:spacing w:val="0"/>
          <w:w w:val="100"/>
          <w:u w:val="none"/>
        </w:rPr>
        <w:t>t</w:t>
      </w:r>
      <w:r>
        <w:rPr>
          <w:b w:val="0"/>
          <w:bCs w:val="0"/>
          <w:color w:val="212121"/>
          <w:spacing w:val="-3"/>
          <w:w w:val="100"/>
          <w:u w:val="none"/>
        </w:rPr>
        <w:t>i</w:t>
      </w:r>
      <w:r>
        <w:rPr>
          <w:b w:val="0"/>
          <w:bCs w:val="0"/>
          <w:color w:val="212121"/>
          <w:spacing w:val="0"/>
          <w:w w:val="100"/>
          <w:u w:val="none"/>
        </w:rPr>
        <w:t>ca</w:t>
      </w:r>
      <w:r>
        <w:rPr>
          <w:b w:val="0"/>
          <w:bCs w:val="0"/>
          <w:color w:val="212121"/>
          <w:spacing w:val="-1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e</w:t>
      </w:r>
      <w:r>
        <w:rPr>
          <w:b w:val="0"/>
          <w:bCs w:val="0"/>
          <w:color w:val="212121"/>
          <w:spacing w:val="-2"/>
          <w:w w:val="100"/>
          <w:u w:val="none"/>
        </w:rPr>
        <w:t>m</w:t>
      </w:r>
      <w:r>
        <w:rPr>
          <w:b w:val="0"/>
          <w:bCs w:val="0"/>
          <w:color w:val="212121"/>
          <w:spacing w:val="0"/>
          <w:w w:val="100"/>
          <w:u w:val="none"/>
        </w:rPr>
        <w:t>pr</w:t>
      </w:r>
      <w:r>
        <w:rPr>
          <w:b w:val="0"/>
          <w:bCs w:val="0"/>
          <w:color w:val="212121"/>
          <w:spacing w:val="-3"/>
          <w:w w:val="100"/>
          <w:u w:val="none"/>
        </w:rPr>
        <w:t>e</w:t>
      </w:r>
      <w:r>
        <w:rPr>
          <w:b w:val="0"/>
          <w:bCs w:val="0"/>
          <w:color w:val="212121"/>
          <w:spacing w:val="0"/>
          <w:w w:val="100"/>
          <w:u w:val="none"/>
        </w:rPr>
        <w:t>sarial</w:t>
      </w:r>
      <w:r>
        <w:rPr>
          <w:b w:val="0"/>
          <w:bCs w:val="0"/>
          <w:color w:val="212121"/>
          <w:spacing w:val="-1"/>
          <w:w w:val="100"/>
          <w:u w:val="none"/>
        </w:rPr>
        <w:t> </w:t>
      </w:r>
      <w:r>
        <w:rPr>
          <w:b w:val="0"/>
          <w:bCs w:val="0"/>
          <w:color w:val="212121"/>
          <w:spacing w:val="0"/>
          <w:w w:val="100"/>
          <w:u w:val="none"/>
        </w:rPr>
        <w:t>y</w:t>
      </w:r>
      <w:r>
        <w:rPr>
          <w:b w:val="0"/>
          <w:bCs w:val="0"/>
          <w:color w:val="212121"/>
          <w:spacing w:val="-3"/>
          <w:w w:val="100"/>
          <w:u w:val="none"/>
        </w:rPr>
        <w:t> </w:t>
      </w:r>
      <w:r>
        <w:rPr>
          <w:b w:val="0"/>
          <w:bCs w:val="0"/>
          <w:color w:val="212121"/>
          <w:spacing w:val="-4"/>
          <w:w w:val="100"/>
          <w:u w:val="none"/>
        </w:rPr>
        <w:t>v</w:t>
      </w:r>
      <w:r>
        <w:rPr>
          <w:b w:val="0"/>
          <w:bCs w:val="0"/>
          <w:color w:val="212121"/>
          <w:spacing w:val="0"/>
          <w:w w:val="100"/>
          <w:u w:val="none"/>
        </w:rPr>
        <w:t>alores</w:t>
      </w:r>
      <w:r>
        <w:rPr>
          <w:b w:val="0"/>
          <w:bCs w:val="0"/>
          <w:color w:val="212121"/>
          <w:spacing w:val="0"/>
          <w:w w:val="100"/>
          <w:u w:val="none"/>
        </w:rPr>
        <w:tab/>
      </w:r>
      <w:r>
        <w:rPr>
          <w:b w:val="0"/>
          <w:bCs w:val="0"/>
          <w:color w:val="212121"/>
          <w:spacing w:val="0"/>
          <w:w w:val="100"/>
          <w:u w:val="none"/>
        </w:rPr>
        <w:t>3:57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11"/>
        <w:ind w:left="44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000FF"/>
          <w:sz w:val="28"/>
          <w:szCs w:val="28"/>
        </w:rPr>
      </w:r>
      <w:hyperlink r:id="rId191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3"/>
            <w:w w:val="100"/>
            <w:sz w:val="28"/>
            <w:szCs w:val="28"/>
            <w:u w:val="thick" w:color="0000FF"/>
          </w:rPr>
          <w:t>p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sz w:val="28"/>
            <w:szCs w:val="28"/>
            <w:u w:val="thick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: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3"/>
            <w:w w:val="100"/>
            <w:sz w:val="28"/>
            <w:szCs w:val="28"/>
            <w:u w:val="thick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sz w:val="28"/>
            <w:szCs w:val="28"/>
            <w:u w:val="thick" w:color="0000FF"/>
          </w:rPr>
          <w:t>y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out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ube.</w:t>
        </w:r>
        <w:r>
          <w:rPr>
            <w:rFonts w:ascii="Arial" w:hAnsi="Arial" w:cs="Arial" w:eastAsia="Arial"/>
            <w:b w:val="0"/>
            <w:bCs w:val="0"/>
            <w:color w:val="0000FF"/>
            <w:spacing w:val="1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sz w:val="28"/>
            <w:szCs w:val="28"/>
            <w:u w:val="thick" w:color="0000FF"/>
          </w:rPr>
          <w:t>w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at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h?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sz w:val="28"/>
            <w:szCs w:val="28"/>
            <w:u w:val="thick" w:color="0000FF"/>
          </w:rPr>
          <w:t>v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=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3"/>
            <w:w w:val="100"/>
            <w:sz w:val="28"/>
            <w:szCs w:val="28"/>
            <w:u w:val="thick" w:color="0000FF"/>
          </w:rPr>
          <w:t>Y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eqt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qoi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sz w:val="28"/>
            <w:szCs w:val="28"/>
            <w:u w:val="thick" w:color="0000FF"/>
          </w:rPr>
          <w:t>v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thick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28"/>
            <w:szCs w:val="28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8"/>
            <w:szCs w:val="28"/>
            <w:u w:val="none"/>
          </w:rPr>
        </w:r>
      </w:hyperlink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186"/>
          <w:pgSz w:w="12240" w:h="15840"/>
          <w:pgMar w:header="749" w:footer="0" w:top="980" w:bottom="280" w:left="980" w:right="600"/>
          <w:pgNumType w:start="4"/>
        </w:sectPr>
      </w:pPr>
    </w:p>
    <w:p>
      <w:pPr>
        <w:pStyle w:val="Heading4"/>
        <w:spacing w:before="31"/>
        <w:ind w:left="1050"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/>
        <w:pict>
          <v:group style="position:absolute;margin-left:204.910004pt;margin-top:-15.052966pt;width:358.24pt;height:375.64pt;mso-position-horizontal-relative:page;mso-position-vertical-relative:paragraph;z-index:-1625" coordorigin="4098,-301" coordsize="7165,7513">
            <v:shape style="position:absolute;left:4832;top:2866;width:2817;height:1289" type="#_x0000_t75">
              <v:imagedata r:id="rId192" o:title=""/>
            </v:shape>
            <v:group style="position:absolute;left:4832;top:2866;width:2817;height:1289" coordorigin="4832,2866" coordsize="2817,1289">
              <v:shape style="position:absolute;left:4832;top:2866;width:2817;height:1289" coordorigin="4832,2866" coordsize="2817,1289" path="m4832,3081l4843,3014,4872,2956,4918,2909,4976,2878,5042,2866,7434,2866,7457,2867,7522,2885,7577,2920,7618,2970,7643,3031,7649,3940,7648,3963,7630,4028,7595,4083,7545,4124,7484,4149,5047,4155,5024,4154,4959,4137,4904,4101,4863,4051,4838,3990,4832,3081xe" filled="f" stroked="t" strokeweight="2pt" strokecolor="#385D89">
                <v:path arrowok="t"/>
              </v:shape>
            </v:group>
            <v:group style="position:absolute;left:5077;top:-63;width:2;height:2482" coordorigin="5077,-63" coordsize="2,2482">
              <v:shape style="position:absolute;left:5077;top:-63;width:2;height:2482" coordorigin="5077,-63" coordsize="0,2482" path="m5077,-63l5077,2419e" filled="f" stroked="t" strokeweight="2pt" strokecolor="#385D89">
                <v:path arrowok="t"/>
              </v:shape>
            </v:group>
            <v:group style="position:absolute;left:5077;top:938;width:747;height:1935" coordorigin="5077,938" coordsize="747,1935">
              <v:shape style="position:absolute;left:5077;top:938;width:747;height:1935" coordorigin="5077,938" coordsize="747,1935" path="m5077,938l5484,1343,5824,2873e" filled="f" stroked="t" strokeweight="2pt" strokecolor="#385D89">
                <v:path arrowok="t"/>
              </v:shape>
            </v:group>
            <v:group style="position:absolute;left:4118;top:2759;width:2;height:3168" coordorigin="4118,2759" coordsize="2,3168">
              <v:shape style="position:absolute;left:4118;top:2759;width:2;height:3168" coordorigin="4118,2759" coordsize="0,3168" path="m4118,2759l4118,5927e" filled="f" stroked="t" strokeweight="2pt" strokecolor="#385D89">
                <v:path arrowok="t"/>
              </v:shape>
            </v:group>
            <v:group style="position:absolute;left:4118;top:3674;width:652;height:810" coordorigin="4118,3674" coordsize="652,810">
              <v:shape style="position:absolute;left:4118;top:3674;width:652;height:810" coordorigin="4118,3674" coordsize="652,810" path="m4118,4485l4554,4457,4771,3674e" filled="f" stroked="t" strokeweight="2pt" strokecolor="#385D89">
                <v:path arrowok="t"/>
              </v:shape>
            </v:group>
            <v:group style="position:absolute;left:4469;top:4813;width:2942;height:2379" coordorigin="4469,4813" coordsize="2942,2379">
              <v:shape style="position:absolute;left:4469;top:4813;width:2942;height:2379" coordorigin="4469,4813" coordsize="2942,2379" path="m4469,7192l7411,7192,7411,4813,4469,4813,4469,7192xe" filled="t" fillcolor="#FBD4B5" stroked="f">
                <v:path arrowok="t"/>
                <v:fill type="solid"/>
              </v:shape>
            </v:group>
            <v:group style="position:absolute;left:4469;top:4813;width:2942;height:2379" coordorigin="4469,4813" coordsize="2942,2379">
              <v:shape style="position:absolute;left:4469;top:4813;width:2942;height:2379" coordorigin="4469,4813" coordsize="2942,2379" path="m4469,7192l7411,7192,7411,4813,4469,4813,4469,7192xe" filled="f" stroked="t" strokeweight="2pt" strokecolor="#385D89">
                <v:path arrowok="t"/>
              </v:shape>
            </v:group>
            <v:group style="position:absolute;left:7689;top:4813;width:2;height:2379" coordorigin="7689,4813" coordsize="2,2379">
              <v:shape style="position:absolute;left:7689;top:4813;width:2;height:2379" coordorigin="7689,4813" coordsize="0,2379" path="m7689,4813l7689,7192e" filled="f" stroked="t" strokeweight="2pt" strokecolor="#385D89">
                <v:path arrowok="t"/>
              </v:shape>
            </v:group>
            <v:group style="position:absolute;left:6124;top:4182;width:1565;height:2185" coordorigin="6124,4182" coordsize="1565,2185">
              <v:shape style="position:absolute;left:6124;top:4182;width:1565;height:2185" coordorigin="6124,4182" coordsize="1565,2185" path="m7689,6367l7495,4583,6124,4182e" filled="f" stroked="t" strokeweight="2pt" strokecolor="#385D89">
                <v:path arrowok="t"/>
              </v:shape>
              <v:shape style="position:absolute;left:6190;top:-301;width:4615;height:3216" type="#_x0000_t75">
                <v:imagedata r:id="rId193" o:title=""/>
              </v:shape>
              <v:shape style="position:absolute;left:7086;top:-258;width:3643;height:2667" type="#_x0000_t75">
                <v:imagedata r:id="rId194" o:title=""/>
              </v:shape>
            </v:group>
            <v:group style="position:absolute;left:7086;top:-258;width:3643;height:2667" coordorigin="7086,-258" coordsize="3643,2667">
              <v:shape style="position:absolute;left:7086;top:-258;width:3643;height:2667" coordorigin="7086,-258" coordsize="3643,2667" path="m7086,2409l10729,2409,10729,-258,7086,-258,7086,2409xe" filled="f" stroked="t" strokeweight=".75pt" strokecolor="#497DBA">
                <v:path arrowok="t"/>
              </v:shape>
            </v:group>
            <v:group style="position:absolute;left:6656;top:-258;width:2;height:2667" coordorigin="6656,-258" coordsize="2,2667">
              <v:shape style="position:absolute;left:6656;top:-258;width:2;height:2667" coordorigin="6656,-258" coordsize="0,2667" path="m6656,-258l6656,2409e" filled="f" stroked="t" strokeweight=".75pt" strokecolor="#497DBA">
                <v:path arrowok="t"/>
              </v:shape>
            </v:group>
            <v:group style="position:absolute;left:6264;top:1042;width:392;height:1773" coordorigin="6264,1042" coordsize="392,1773">
              <v:shape style="position:absolute;left:6264;top:1042;width:392;height:1773" coordorigin="6264,1042" coordsize="392,1773" path="m6656,1042l6393,1674,6264,2816e" filled="f" stroked="t" strokeweight=".75pt" strokecolor="#497DBA">
                <v:path arrowok="t"/>
              </v:shape>
            </v:group>
            <v:group style="position:absolute;left:8664;top:2597;width:2579;height:2554" coordorigin="8664,2597" coordsize="2579,2554">
              <v:shape style="position:absolute;left:8664;top:2597;width:2579;height:2554" coordorigin="8664,2597" coordsize="2579,2554" path="m8664,5151l11243,5151,11243,2597,8664,2597,8664,5151xe" filled="t" fillcolor="#FFFF00" stroked="f">
                <v:path arrowok="t"/>
                <v:fill type="solid"/>
              </v:shape>
            </v:group>
            <v:group style="position:absolute;left:8664;top:2597;width:2579;height:2554" coordorigin="8664,2597" coordsize="2579,2554">
              <v:shape style="position:absolute;left:8664;top:2597;width:2579;height:2554" coordorigin="8664,2597" coordsize="2579,2554" path="m8664,5151l11243,5151,11243,2597,8664,2597,8664,5151xe" filled="f" stroked="t" strokeweight="2pt" strokecolor="#B66C30">
                <v:path arrowok="t"/>
              </v:shape>
            </v:group>
            <v:group style="position:absolute;left:8360;top:2597;width:2;height:2554" coordorigin="8360,2597" coordsize="2,2554">
              <v:shape style="position:absolute;left:8360;top:2597;width:2;height:2554" coordorigin="8360,2597" coordsize="0,2554" path="m8360,2597l8360,5151e" filled="f" stroked="t" strokeweight="2pt" strokecolor="#B66C30">
                <v:path arrowok="t"/>
              </v:shape>
            </v:group>
            <v:group style="position:absolute;left:7707;top:3723;width:653;height:368" coordorigin="7707,3723" coordsize="653,368">
              <v:shape style="position:absolute;left:7707;top:3723;width:653;height:368" coordorigin="7707,3723" coordsize="653,368" path="m8360,3842l8057,4090,7707,3723e" filled="f" stroked="t" strokeweight="2pt" strokecolor="#B66C30">
                <v:path arrowok="t"/>
              </v:shape>
            </v:group>
            <w10:wrap type="none"/>
          </v:group>
        </w:pict>
      </w:r>
      <w:r>
        <w:rPr>
          <w:rFonts w:ascii="Arial Black" w:hAnsi="Arial Black" w:cs="Arial Black" w:eastAsia="Arial Black"/>
          <w:b/>
          <w:bCs/>
          <w:color w:val="FF0000"/>
          <w:spacing w:val="0"/>
          <w:w w:val="100"/>
        </w:rPr>
        <w:t>72</w:t>
      </w:r>
      <w:r>
        <w:rPr>
          <w:rFonts w:ascii="Arial Black" w:hAnsi="Arial Black" w:cs="Arial Black" w:eastAsia="Arial Black"/>
          <w:b/>
          <w:bCs/>
          <w:color w:val="FF0000"/>
          <w:spacing w:val="-1"/>
          <w:w w:val="100"/>
        </w:rPr>
        <w:t>.</w:t>
      </w:r>
      <w:r>
        <w:rPr>
          <w:rFonts w:ascii="Arial Black" w:hAnsi="Arial Black" w:cs="Arial Black" w:eastAsia="Arial Black"/>
          <w:b/>
          <w:bCs/>
          <w:color w:val="FF0000"/>
          <w:spacing w:val="0"/>
          <w:w w:val="100"/>
        </w:rPr>
        <w:t>-</w:t>
      </w:r>
      <w:r>
        <w:rPr>
          <w:rFonts w:ascii="Arial Black" w:hAnsi="Arial Black" w:cs="Arial Black" w:eastAsia="Arial Black"/>
          <w:b/>
          <w:bCs/>
          <w:color w:val="FF0000"/>
          <w:spacing w:val="-42"/>
          <w:w w:val="100"/>
        </w:rPr>
        <w:t> </w:t>
      </w:r>
      <w:r>
        <w:rPr>
          <w:rFonts w:ascii="Arial Narrow" w:hAnsi="Arial Narrow" w:cs="Arial Narrow" w:eastAsia="Arial Narrow"/>
          <w:color w:val="FF0000"/>
          <w:spacing w:val="-1"/>
          <w:w w:val="100"/>
        </w:rPr>
        <w:t>M</w:t>
      </w:r>
      <w:r>
        <w:rPr>
          <w:rFonts w:ascii="Arial Narrow" w:hAnsi="Arial Narrow" w:cs="Arial Narrow" w:eastAsia="Arial Narrow"/>
          <w:color w:val="FF0000"/>
          <w:spacing w:val="0"/>
          <w:w w:val="100"/>
        </w:rPr>
        <w:t>ATERIALES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</w:rPr>
      </w:r>
    </w:p>
    <w:p>
      <w:pPr>
        <w:spacing w:before="45"/>
        <w:ind w:left="438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J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: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pStyle w:val="Heading4"/>
        <w:numPr>
          <w:ilvl w:val="0"/>
          <w:numId w:val="4"/>
        </w:numPr>
        <w:tabs>
          <w:tab w:pos="798" w:val="left" w:leader="none"/>
        </w:tabs>
        <w:spacing w:before="18"/>
        <w:ind w:left="798" w:right="0" w:hanging="360"/>
        <w:jc w:val="left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 w:hAnsi="Arial Narrow" w:cs="Arial Narrow" w:eastAsia="Arial Narrow"/>
          <w:spacing w:val="0"/>
          <w:w w:val="100"/>
        </w:rPr>
        <w:t>Insumos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</w:rPr>
      </w:r>
    </w:p>
    <w:p>
      <w:pPr>
        <w:numPr>
          <w:ilvl w:val="0"/>
          <w:numId w:val="4"/>
        </w:numPr>
        <w:tabs>
          <w:tab w:pos="798" w:val="left" w:leader="none"/>
        </w:tabs>
        <w:spacing w:before="26"/>
        <w:ind w:left="798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teri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-6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pri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4"/>
        </w:numPr>
        <w:tabs>
          <w:tab w:pos="798" w:val="left" w:leader="none"/>
        </w:tabs>
        <w:spacing w:before="26"/>
        <w:ind w:left="798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Infra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es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tructura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4"/>
        </w:numPr>
        <w:tabs>
          <w:tab w:pos="798" w:val="left" w:leader="none"/>
        </w:tabs>
        <w:spacing w:before="26"/>
        <w:ind w:left="798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M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aquina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ri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4"/>
        </w:numPr>
        <w:tabs>
          <w:tab w:pos="798" w:val="left" w:leader="none"/>
        </w:tabs>
        <w:spacing w:before="24"/>
        <w:ind w:left="798" w:right="0" w:hanging="36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group style="position:absolute;margin-left:53.400002pt;margin-top:41.799995pt;width:143.4pt;height:160.4pt;mso-position-horizontal-relative:page;mso-position-vertical-relative:paragraph;z-index:-1623" coordorigin="1068,836" coordsize="2868,3208">
            <v:group style="position:absolute;left:1088;top:856;width:2828;height:3168" coordorigin="1088,856" coordsize="2828,3168">
              <v:shape style="position:absolute;left:1088;top:856;width:2828;height:3168" coordorigin="1088,856" coordsize="2828,3168" path="m1088,4024l3916,4024,3916,856,1088,856,1088,4024xe" filled="t" fillcolor="#E6DFEB" stroked="f">
                <v:path arrowok="t"/>
                <v:fill type="solid"/>
              </v:shape>
            </v:group>
            <v:group style="position:absolute;left:1088;top:856;width:2828;height:3168" coordorigin="1088,856" coordsize="2828,3168">
              <v:shape style="position:absolute;left:1088;top:856;width:2828;height:3168" coordorigin="1088,856" coordsize="2828,3168" path="m1088,4024l3916,4024,3916,856,1088,856,1088,4024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P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l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a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n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a,</w:t>
      </w:r>
      <w:r>
        <w:rPr>
          <w:rFonts w:ascii="Arial Narrow" w:hAnsi="Arial Narrow" w:cs="Arial Narrow" w:eastAsia="Arial Narrow"/>
          <w:b/>
          <w:bCs/>
          <w:spacing w:val="-7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quipo,</w:t>
      </w:r>
      <w:r>
        <w:rPr>
          <w:rFonts w:ascii="Arial Narrow" w:hAnsi="Arial Narrow" w:cs="Arial Narrow" w:eastAsia="Arial Narrow"/>
          <w:b/>
          <w:bCs/>
          <w:spacing w:val="-5"/>
          <w:w w:val="100"/>
          <w:sz w:val="24"/>
          <w:szCs w:val="24"/>
        </w:rPr>
        <w:t> 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24"/>
          <w:szCs w:val="24"/>
        </w:rPr>
        <w:t>e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t</w:t>
      </w:r>
      <w:r>
        <w:rPr>
          <w:rFonts w:ascii="Arial Narrow" w:hAnsi="Arial Narrow" w:cs="Arial Narrow" w:eastAsia="Arial Narrow"/>
          <w:b/>
          <w:bCs/>
          <w:spacing w:val="-3"/>
          <w:w w:val="100"/>
          <w:sz w:val="24"/>
          <w:szCs w:val="24"/>
        </w:rPr>
        <w:t>c</w:t>
      </w:r>
      <w:r>
        <w:rPr>
          <w:rFonts w:ascii="Arial Narrow" w:hAnsi="Arial Narrow" w:cs="Arial Narrow" w:eastAsia="Arial Narrow"/>
          <w:b/>
          <w:bCs/>
          <w:spacing w:val="0"/>
          <w:w w:val="100"/>
          <w:sz w:val="24"/>
          <w:szCs w:val="24"/>
        </w:rPr>
        <w:t>.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4"/>
          <w:szCs w:val="24"/>
        </w:rPr>
      </w:r>
    </w:p>
    <w:p>
      <w:pPr>
        <w:spacing w:before="34"/>
        <w:ind w:left="438" w:right="0" w:firstLine="0"/>
        <w:jc w:val="left"/>
        <w:rPr>
          <w:rFonts w:ascii="Arial Black" w:hAnsi="Arial Black" w:cs="Arial Black" w:eastAsia="Arial Black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 Black" w:hAnsi="Arial Black" w:cs="Arial Black" w:eastAsia="Arial Black"/>
          <w:b/>
          <w:bCs/>
          <w:color w:val="FF0000"/>
          <w:spacing w:val="0"/>
          <w:w w:val="100"/>
          <w:sz w:val="24"/>
          <w:szCs w:val="24"/>
        </w:rPr>
        <w:t>73</w:t>
      </w:r>
      <w:r>
        <w:rPr>
          <w:rFonts w:ascii="Arial Black" w:hAnsi="Arial Black" w:cs="Arial Black" w:eastAsia="Arial Black"/>
          <w:b/>
          <w:bCs/>
          <w:color w:val="FF0000"/>
          <w:spacing w:val="-1"/>
          <w:w w:val="100"/>
          <w:sz w:val="24"/>
          <w:szCs w:val="24"/>
        </w:rPr>
        <w:t>.</w:t>
      </w:r>
      <w:r>
        <w:rPr>
          <w:rFonts w:ascii="Arial Black" w:hAnsi="Arial Black" w:cs="Arial Black" w:eastAsia="Arial Black"/>
          <w:b/>
          <w:bCs/>
          <w:color w:val="FF0000"/>
          <w:spacing w:val="0"/>
          <w:w w:val="100"/>
          <w:sz w:val="24"/>
          <w:szCs w:val="24"/>
        </w:rPr>
        <w:t>-</w:t>
      </w:r>
      <w:r>
        <w:rPr>
          <w:rFonts w:ascii="Arial Black" w:hAnsi="Arial Black" w:cs="Arial Black" w:eastAsia="Arial Black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45"/>
        <w:ind w:left="438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J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: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1440" w:bottom="280" w:left="980" w:right="600"/>
          <w:cols w:num="2" w:equalWidth="0">
            <w:col w:w="2865" w:space="2954"/>
            <w:col w:w="4841"/>
          </w:cols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40" w:bottom="280" w:left="980" w:right="600"/>
        </w:sectPr>
      </w:pPr>
    </w:p>
    <w:p>
      <w:pPr>
        <w:pStyle w:val="Heading2"/>
        <w:spacing w:before="66"/>
        <w:ind w:left="272"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/>
        <w:pict>
          <v:group style="position:absolute;margin-left:61.75pt;margin-top:-143.131851pt;width:170.35pt;height:126.1pt;mso-position-horizontal-relative:page;mso-position-vertical-relative:paragraph;z-index:-1624" coordorigin="1235,-2863" coordsize="3407,2522">
            <v:group style="position:absolute;left:1255;top:-2843;width:3367;height:2482" coordorigin="1255,-2843" coordsize="3367,2482">
              <v:shape style="position:absolute;left:1255;top:-2843;width:3367;height:2482" coordorigin="1255,-2843" coordsize="3367,2482" path="m1255,-361l4622,-361,4622,-2843,1255,-2843,1255,-361xe" filled="t" fillcolor="#D6E3BC" stroked="f">
                <v:path arrowok="t"/>
                <v:fill type="solid"/>
              </v:shape>
            </v:group>
            <v:group style="position:absolute;left:1255;top:-2843;width:3367;height:2482" coordorigin="1255,-2843" coordsize="3367,2482">
              <v:shape style="position:absolute;left:1255;top:-2843;width:3367;height:2482" coordorigin="1255,-2843" coordsize="3367,2482" path="m1255,-361l4622,-361,4622,-2843,1255,-2843,1255,-361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color w:val="FF0000"/>
          <w:spacing w:val="-1"/>
          <w:w w:val="100"/>
        </w:rPr>
        <w:t>76</w:t>
      </w:r>
      <w:r>
        <w:rPr>
          <w:rFonts w:ascii="Arial Narrow" w:hAnsi="Arial Narrow" w:cs="Arial Narrow" w:eastAsia="Arial Narrow"/>
          <w:color w:val="FF0000"/>
          <w:spacing w:val="1"/>
          <w:w w:val="100"/>
        </w:rPr>
        <w:t>.</w:t>
      </w:r>
      <w:r>
        <w:rPr>
          <w:rFonts w:ascii="Arial Narrow" w:hAnsi="Arial Narrow" w:cs="Arial Narrow" w:eastAsia="Arial Narrow"/>
          <w:color w:val="FF0000"/>
          <w:spacing w:val="0"/>
          <w:w w:val="100"/>
        </w:rPr>
        <w:t>-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</w:rPr>
      </w:r>
    </w:p>
    <w:p>
      <w:pPr>
        <w:spacing w:before="49"/>
        <w:ind w:left="272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 w:val="0"/>
          <w:bCs w:val="0"/>
          <w:spacing w:val="-1"/>
          <w:w w:val="95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0"/>
          <w:w w:val="95"/>
          <w:sz w:val="20"/>
          <w:szCs w:val="20"/>
        </w:rPr>
        <w:t>J</w:t>
      </w:r>
      <w:r>
        <w:rPr>
          <w:rFonts w:ascii="Arial Narrow" w:hAnsi="Arial Narrow" w:cs="Arial Narrow" w:eastAsia="Arial Narrow"/>
          <w:b w:val="0"/>
          <w:bCs w:val="0"/>
          <w:spacing w:val="-1"/>
          <w:w w:val="95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1"/>
          <w:w w:val="95"/>
          <w:sz w:val="20"/>
          <w:szCs w:val="20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-1"/>
          <w:w w:val="95"/>
          <w:sz w:val="20"/>
          <w:szCs w:val="20"/>
        </w:rPr>
        <w:t>P</w:t>
      </w:r>
      <w:r>
        <w:rPr>
          <w:rFonts w:ascii="Arial Narrow" w:hAnsi="Arial Narrow" w:cs="Arial Narrow" w:eastAsia="Arial Narrow"/>
          <w:b w:val="0"/>
          <w:bCs w:val="0"/>
          <w:spacing w:val="0"/>
          <w:w w:val="95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1"/>
          <w:w w:val="95"/>
          <w:sz w:val="20"/>
          <w:szCs w:val="20"/>
        </w:rPr>
        <w:t>O</w:t>
      </w:r>
      <w:r>
        <w:rPr>
          <w:rFonts w:ascii="Arial Narrow" w:hAnsi="Arial Narrow" w:cs="Arial Narrow" w:eastAsia="Arial Narrow"/>
          <w:b w:val="0"/>
          <w:bCs w:val="0"/>
          <w:spacing w:val="-1"/>
          <w:w w:val="95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0"/>
          <w:w w:val="95"/>
          <w:sz w:val="20"/>
          <w:szCs w:val="20"/>
        </w:rPr>
        <w:t>: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pStyle w:val="Heading1"/>
        <w:spacing w:line="276" w:lineRule="auto"/>
        <w:ind w:left="272" w:right="0" w:firstLine="72"/>
        <w:jc w:val="left"/>
        <w:rPr>
          <w:b w:val="0"/>
          <w:bCs w:val="0"/>
        </w:rPr>
      </w:pPr>
      <w:r>
        <w:rPr>
          <w:spacing w:val="-2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0"/>
          <w:w w:val="100"/>
        </w:rPr>
        <w:t>UR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OS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DE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UNA</w:t>
      </w:r>
      <w:r>
        <w:rPr>
          <w:spacing w:val="-22"/>
          <w:w w:val="100"/>
        </w:rPr>
        <w:t> </w:t>
      </w:r>
      <w:r>
        <w:rPr>
          <w:spacing w:val="0"/>
          <w:w w:val="100"/>
        </w:rPr>
        <w:t>EMPRESA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Heading4"/>
        <w:ind w:left="272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 w:hAnsi="Arial Black" w:cs="Arial Black" w:eastAsia="Arial Black"/>
          <w:b/>
          <w:bCs/>
          <w:color w:val="FF0000"/>
          <w:spacing w:val="0"/>
          <w:w w:val="100"/>
        </w:rPr>
        <w:t>74</w:t>
      </w:r>
      <w:r>
        <w:rPr>
          <w:rFonts w:ascii="Arial Black" w:hAnsi="Arial Black" w:cs="Arial Black" w:eastAsia="Arial Black"/>
          <w:b/>
          <w:bCs/>
          <w:color w:val="FF0000"/>
          <w:spacing w:val="-1"/>
          <w:w w:val="100"/>
        </w:rPr>
        <w:t>.</w:t>
      </w:r>
      <w:r>
        <w:rPr>
          <w:rFonts w:ascii="Arial Black" w:hAnsi="Arial Black" w:cs="Arial Black" w:eastAsia="Arial Black"/>
          <w:b/>
          <w:bCs/>
          <w:color w:val="FF0000"/>
          <w:spacing w:val="0"/>
          <w:w w:val="100"/>
        </w:rPr>
        <w:t>-</w:t>
      </w:r>
      <w:r>
        <w:rPr>
          <w:rFonts w:ascii="Arial Black" w:hAnsi="Arial Black" w:cs="Arial Black" w:eastAsia="Arial Black"/>
          <w:b w:val="0"/>
          <w:bCs w:val="0"/>
          <w:color w:val="000000"/>
          <w:spacing w:val="0"/>
          <w:w w:val="100"/>
        </w:rPr>
      </w:r>
    </w:p>
    <w:p>
      <w:pPr>
        <w:spacing w:before="46"/>
        <w:ind w:left="272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J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1440" w:bottom="280" w:left="980" w:right="600"/>
          <w:cols w:num="3" w:equalWidth="0">
            <w:col w:w="1192" w:space="2688"/>
            <w:col w:w="2494" w:space="1203"/>
            <w:col w:w="3083"/>
          </w:cols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6"/>
        <w:ind w:left="0" w:right="2958" w:firstLine="0"/>
        <w:jc w:val="center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 w:hAnsi="Arial Narrow" w:cs="Arial Narrow" w:eastAsia="Arial Narrow"/>
          <w:b/>
          <w:bCs/>
          <w:color w:val="FF0000"/>
          <w:spacing w:val="-1"/>
          <w:w w:val="100"/>
          <w:sz w:val="28"/>
          <w:szCs w:val="28"/>
        </w:rPr>
        <w:t>75</w:t>
      </w:r>
      <w:r>
        <w:rPr>
          <w:rFonts w:ascii="Arial Narrow" w:hAnsi="Arial Narrow" w:cs="Arial Narrow" w:eastAsia="Arial Narrow"/>
          <w:b/>
          <w:bCs/>
          <w:color w:val="FF0000"/>
          <w:spacing w:val="0"/>
          <w:w w:val="100"/>
          <w:sz w:val="28"/>
          <w:szCs w:val="28"/>
        </w:rPr>
        <w:t>.-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49"/>
        <w:ind w:left="0" w:right="247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J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P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1440" w:bottom="280" w:left="980" w:right="600"/>
        </w:sectPr>
      </w:pPr>
    </w:p>
    <w:p>
      <w:pPr>
        <w:numPr>
          <w:ilvl w:val="0"/>
          <w:numId w:val="5"/>
        </w:numPr>
        <w:tabs>
          <w:tab w:pos="1180" w:val="left" w:leader="none"/>
        </w:tabs>
        <w:spacing w:line="275" w:lineRule="auto" w:before="78"/>
        <w:ind w:left="1180" w:right="116" w:hanging="72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CIONES.</w:t>
      </w:r>
      <w:r>
        <w:rPr>
          <w:rFonts w:ascii="Arial" w:hAnsi="Arial" w:cs="Arial" w:eastAsia="Arial"/>
          <w:b/>
          <w:bCs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isa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id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prese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ta</w:t>
      </w:r>
      <w:r>
        <w:rPr>
          <w:rFonts w:ascii="Arial" w:hAnsi="Arial" w:cs="Arial" w:eastAsia="Arial"/>
          <w:b w:val="0"/>
          <w:bCs w:val="0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ela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ora</w:t>
      </w:r>
      <w:r>
        <w:rPr>
          <w:rFonts w:ascii="Arial" w:hAnsi="Arial" w:cs="Arial" w:eastAsia="Arial"/>
          <w:b w:val="0"/>
          <w:bCs w:val="0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organigra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ertic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represe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/>
          <w:bCs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á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as</w:t>
      </w:r>
      <w:r>
        <w:rPr>
          <w:rFonts w:ascii="Arial" w:hAnsi="Arial" w:cs="Arial" w:eastAsia="Arial"/>
          <w:b/>
          <w:bCs/>
          <w:spacing w:val="-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presa</w:t>
      </w:r>
      <w:r>
        <w:rPr>
          <w:rFonts w:ascii="Arial" w:hAnsi="Arial" w:cs="Arial" w:eastAsia="Arial"/>
          <w:b/>
          <w:bCs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spacing w:val="-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enos</w:t>
      </w:r>
      <w:r>
        <w:rPr>
          <w:rFonts w:ascii="Arial" w:hAnsi="Arial" w:cs="Arial" w:eastAsia="Arial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uatro</w:t>
      </w:r>
      <w:r>
        <w:rPr>
          <w:rFonts w:ascii="Arial" w:hAnsi="Arial" w:cs="Arial" w:eastAsia="Arial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sus</w:t>
      </w:r>
      <w:r>
        <w:rPr>
          <w:rFonts w:ascii="Arial" w:hAnsi="Arial" w:cs="Arial" w:eastAsia="Arial"/>
          <w:b w:val="0"/>
          <w:bCs w:val="0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ncion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principa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ant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an.</w:t>
      </w:r>
    </w:p>
    <w:p>
      <w:pPr>
        <w:pStyle w:val="Heading2"/>
        <w:tabs>
          <w:tab w:pos="6324" w:val="right" w:leader="none"/>
        </w:tabs>
        <w:spacing w:before="201"/>
        <w:ind w:left="820" w:right="0"/>
        <w:jc w:val="left"/>
        <w:rPr>
          <w:b w:val="0"/>
          <w:bCs w:val="0"/>
        </w:rPr>
      </w:pPr>
      <w:r>
        <w:rPr/>
        <w:pict>
          <v:group style="position:absolute;margin-left:62.759998pt;margin-top:22.561819pt;width:383.28pt;height:30.36pt;mso-position-horizontal-relative:page;mso-position-vertical-relative:paragraph;z-index:-1622" coordorigin="1255,451" coordsize="7666,607">
            <v:shape style="position:absolute;left:1255;top:451;width:7495;height:607" type="#_x0000_t75">
              <v:imagedata r:id="rId196" o:title=""/>
            </v:shape>
            <v:shape style="position:absolute;left:1414;top:451;width:7507;height:607" type="#_x0000_t75">
              <v:imagedata r:id="rId197" o:title=""/>
            </v:shape>
            <w10:wrap type="none"/>
          </v:group>
        </w:pict>
      </w:r>
      <w:r>
        <w:rPr>
          <w:color w:val="212121"/>
          <w:spacing w:val="-2"/>
          <w:w w:val="100"/>
        </w:rPr>
        <w:t>Á</w:t>
      </w:r>
      <w:r>
        <w:rPr>
          <w:color w:val="212121"/>
          <w:spacing w:val="0"/>
          <w:w w:val="100"/>
        </w:rPr>
        <w:t>reas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-2"/>
          <w:w w:val="100"/>
        </w:rPr>
        <w:t>b</w:t>
      </w:r>
      <w:r>
        <w:rPr>
          <w:color w:val="212121"/>
          <w:spacing w:val="0"/>
          <w:w w:val="100"/>
        </w:rPr>
        <w:t>á</w:t>
      </w:r>
      <w:r>
        <w:rPr>
          <w:color w:val="212121"/>
          <w:spacing w:val="-3"/>
          <w:w w:val="100"/>
        </w:rPr>
        <w:t>s</w:t>
      </w:r>
      <w:r>
        <w:rPr>
          <w:color w:val="212121"/>
          <w:spacing w:val="0"/>
          <w:w w:val="100"/>
        </w:rPr>
        <w:t>icas</w:t>
      </w:r>
      <w:r>
        <w:rPr>
          <w:color w:val="212121"/>
          <w:spacing w:val="-2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0"/>
          <w:w w:val="100"/>
        </w:rPr>
        <w:t>e</w:t>
      </w:r>
      <w:r>
        <w:rPr>
          <w:color w:val="212121"/>
          <w:spacing w:val="-2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0"/>
          <w:w w:val="100"/>
        </w:rPr>
        <w:t>as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0"/>
          <w:w w:val="100"/>
        </w:rPr>
        <w:t>em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r</w:t>
      </w:r>
      <w:r>
        <w:rPr>
          <w:color w:val="212121"/>
          <w:spacing w:val="0"/>
          <w:w w:val="100"/>
        </w:rPr>
        <w:t>esas</w:t>
      </w:r>
      <w:r>
        <w:rPr>
          <w:color w:val="212121"/>
          <w:spacing w:val="0"/>
          <w:w w:val="100"/>
        </w:rPr>
        <w:tab/>
      </w:r>
      <w:r>
        <w:rPr>
          <w:color w:val="212121"/>
          <w:spacing w:val="0"/>
          <w:w w:val="100"/>
        </w:rPr>
        <w:t>6</w:t>
      </w:r>
      <w:r>
        <w:rPr>
          <w:color w:val="212121"/>
          <w:spacing w:val="-3"/>
          <w:w w:val="100"/>
        </w:rPr>
        <w:t>:</w:t>
      </w:r>
      <w:r>
        <w:rPr>
          <w:color w:val="212121"/>
          <w:spacing w:val="0"/>
          <w:w w:val="100"/>
        </w:rPr>
        <w:t>41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spacing w:before="11"/>
        <w:ind w:left="808" w:right="0"/>
        <w:jc w:val="left"/>
        <w:rPr>
          <w:u w:val="none"/>
        </w:rPr>
      </w:pPr>
      <w:r>
        <w:rPr>
          <w:b w:val="0"/>
          <w:bCs w:val="0"/>
          <w:color w:val="0000FF"/>
          <w:u w:val="none"/>
        </w:rPr>
      </w:r>
      <w:hyperlink r:id="rId198"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h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t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t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p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s</w:t>
        </w:r>
        <w:r>
          <w:rPr>
            <w:b w:val="0"/>
            <w:bCs w:val="0"/>
            <w:color w:val="0000FF"/>
            <w:spacing w:val="-58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: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/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/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w</w:t>
        </w:r>
        <w:r>
          <w:rPr>
            <w:b w:val="0"/>
            <w:bCs w:val="0"/>
            <w:color w:val="0000FF"/>
            <w:spacing w:val="-61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w</w:t>
        </w:r>
        <w:r>
          <w:rPr>
            <w:b w:val="0"/>
            <w:bCs w:val="0"/>
            <w:color w:val="0000FF"/>
            <w:spacing w:val="-61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15"/>
            <w:w w:val="100"/>
            <w:u w:val="thick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.</w:t>
        </w:r>
        <w:r>
          <w:rPr>
            <w:b w:val="0"/>
            <w:bCs w:val="0"/>
            <w:color w:val="0000FF"/>
            <w:spacing w:val="-56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y</w:t>
        </w:r>
        <w:r>
          <w:rPr>
            <w:b w:val="0"/>
            <w:bCs w:val="0"/>
            <w:color w:val="0000FF"/>
            <w:spacing w:val="-61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o</w:t>
        </w:r>
        <w:r>
          <w:rPr>
            <w:b w:val="0"/>
            <w:bCs w:val="0"/>
            <w:color w:val="0000FF"/>
            <w:spacing w:val="-57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u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t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u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b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e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.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c</w:t>
        </w:r>
        <w:r>
          <w:rPr>
            <w:b w:val="0"/>
            <w:bCs w:val="0"/>
            <w:color w:val="0000FF"/>
            <w:spacing w:val="-58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o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m</w:t>
        </w:r>
        <w:r>
          <w:rPr>
            <w:b w:val="0"/>
            <w:bCs w:val="0"/>
            <w:color w:val="0000FF"/>
            <w:spacing w:val="-61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/</w:t>
        </w:r>
        <w:r>
          <w:rPr>
            <w:b w:val="0"/>
            <w:bCs w:val="0"/>
            <w:color w:val="0000FF"/>
            <w:spacing w:val="-56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15"/>
            <w:w w:val="100"/>
            <w:u w:val="thick" w:color="0000FF"/>
          </w:rPr>
          <w:t>w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a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t</w:t>
        </w:r>
        <w:r>
          <w:rPr>
            <w:b w:val="0"/>
            <w:bCs w:val="0"/>
            <w:color w:val="0000FF"/>
            <w:spacing w:val="-59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c</w:t>
        </w:r>
        <w:r>
          <w:rPr>
            <w:b w:val="0"/>
            <w:bCs w:val="0"/>
            <w:color w:val="0000FF"/>
            <w:spacing w:val="-58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h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?</w:t>
        </w:r>
        <w:r>
          <w:rPr>
            <w:b w:val="0"/>
            <w:bCs w:val="0"/>
            <w:color w:val="0000FF"/>
            <w:spacing w:val="-57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v</w:t>
        </w:r>
        <w:r>
          <w:rPr>
            <w:b w:val="0"/>
            <w:bCs w:val="0"/>
            <w:color w:val="0000FF"/>
            <w:spacing w:val="-61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=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V</w:t>
        </w:r>
        <w:r>
          <w:rPr>
            <w:b w:val="0"/>
            <w:bCs w:val="0"/>
            <w:color w:val="0000FF"/>
            <w:spacing w:val="-57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2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Q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3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A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k</w:t>
        </w:r>
        <w:r>
          <w:rPr>
            <w:b w:val="0"/>
            <w:bCs w:val="0"/>
            <w:color w:val="0000FF"/>
            <w:spacing w:val="-58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X</w:t>
        </w:r>
        <w:r>
          <w:rPr>
            <w:b w:val="0"/>
            <w:bCs w:val="0"/>
            <w:color w:val="0000FF"/>
            <w:spacing w:val="-57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v</w:t>
        </w:r>
        <w:r>
          <w:rPr>
            <w:b w:val="0"/>
            <w:bCs w:val="0"/>
            <w:color w:val="0000FF"/>
            <w:spacing w:val="-61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3</w:t>
        </w:r>
        <w:r>
          <w:rPr>
            <w:b w:val="0"/>
            <w:bCs w:val="0"/>
            <w:color w:val="0000FF"/>
            <w:spacing w:val="-60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5</w:t>
        </w:r>
        <w:r>
          <w:rPr>
            <w:b w:val="0"/>
            <w:bCs w:val="0"/>
            <w:color w:val="0000FF"/>
            <w:spacing w:val="-57"/>
            <w:w w:val="100"/>
            <w:u w:val="thick" w:color="0000FF"/>
          </w:rPr>
          <w:t> </w:t>
        </w:r>
        <w:r>
          <w:rPr>
            <w:b w:val="0"/>
            <w:bCs w:val="0"/>
            <w:color w:val="0000FF"/>
            <w:spacing w:val="0"/>
            <w:w w:val="100"/>
            <w:u w:val="thick" w:color="0000FF"/>
          </w:rPr>
          <w:t>Y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77.-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ORGAN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GRA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78.-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bser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?</w:t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79.-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nece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a?</w:t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80.-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¿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uál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área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ecurs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?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Otro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reco</w:t>
      </w:r>
      <w:r>
        <w:rPr>
          <w:rFonts w:ascii="Arial" w:hAnsi="Arial" w:cs="Arial" w:eastAsia="Arial"/>
          <w:b w:val="0"/>
          <w:bCs w:val="0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tabs>
          <w:tab w:pos="5056" w:val="left" w:leader="none"/>
        </w:tabs>
        <w:spacing w:before="31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12121"/>
          <w:spacing w:val="-6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12121"/>
          <w:spacing w:val="3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FUN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IO</w:t>
      </w:r>
      <w:r>
        <w:rPr>
          <w:rFonts w:ascii="Arial" w:hAnsi="Arial" w:cs="Arial" w:eastAsia="Arial"/>
          <w:b/>
          <w:bCs/>
          <w:color w:val="212121"/>
          <w:spacing w:val="4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212121"/>
          <w:spacing w:val="-6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/>
          <w:bCs/>
          <w:color w:val="212121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12121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12121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212121"/>
          <w:spacing w:val="4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12121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12121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12121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12121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0"/>
          <w:szCs w:val="20"/>
        </w:rPr>
        <w:t>3:22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34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000FF"/>
          <w:w w:val="99"/>
          <w:sz w:val="20"/>
          <w:szCs w:val="20"/>
        </w:rPr>
      </w:r>
      <w:hyperlink r:id="rId199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s://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0"/>
            <w:szCs w:val="20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.</w:t>
        </w:r>
        <w:r>
          <w:rPr>
            <w:rFonts w:ascii="Arial" w:hAnsi="Arial" w:cs="Arial" w:eastAsia="Arial"/>
            <w:b/>
            <w:bCs/>
            <w:color w:val="0000FF"/>
            <w:spacing w:val="-3"/>
            <w:w w:val="100"/>
            <w:sz w:val="20"/>
            <w:szCs w:val="20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e.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0"/>
            <w:szCs w:val="20"/>
            <w:u w:val="thick" w:color="0000FF"/>
          </w:rPr>
          <w:t>c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o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0"/>
            <w:szCs w:val="20"/>
            <w:u w:val="thick" w:color="0000FF"/>
          </w:rPr>
          <w:t>m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/</w:t>
        </w:r>
        <w:r>
          <w:rPr>
            <w:rFonts w:ascii="Arial" w:hAnsi="Arial" w:cs="Arial" w:eastAsia="Arial"/>
            <w:b/>
            <w:bCs/>
            <w:color w:val="0000FF"/>
            <w:spacing w:val="3"/>
            <w:w w:val="100"/>
            <w:sz w:val="20"/>
            <w:szCs w:val="20"/>
            <w:u w:val="thick" w:color="0000FF"/>
          </w:rPr>
          <w:t>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atch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?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0"/>
            <w:szCs w:val="20"/>
            <w:u w:val="thick" w:color="0000FF"/>
          </w:rPr>
          <w:t>v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20"/>
            <w:szCs w:val="20"/>
            <w:u w:val="thick" w:color="0000FF"/>
          </w:rPr>
          <w:t>=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0"/>
            <w:szCs w:val="20"/>
            <w:u w:val="thick" w:color="0000FF"/>
          </w:rPr>
          <w:t>r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0"/>
            <w:szCs w:val="20"/>
            <w:u w:val="thick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h</w:t>
        </w:r>
        <w:r>
          <w:rPr>
            <w:rFonts w:ascii="Arial" w:hAnsi="Arial" w:cs="Arial" w:eastAsia="Arial"/>
            <w:b/>
            <w:bCs/>
            <w:color w:val="0000FF"/>
            <w:spacing w:val="2"/>
            <w:w w:val="100"/>
            <w:sz w:val="20"/>
            <w:szCs w:val="20"/>
            <w:u w:val="thick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-3"/>
            <w:w w:val="100"/>
            <w:sz w:val="20"/>
            <w:szCs w:val="20"/>
            <w:u w:val="thick" w:color="0000FF"/>
          </w:rPr>
          <w:t>y</w:t>
        </w:r>
        <w:r>
          <w:rPr>
            <w:rFonts w:ascii="Arial" w:hAnsi="Arial" w:cs="Arial" w:eastAsia="Arial"/>
            <w:b/>
            <w:bCs/>
            <w:color w:val="0000FF"/>
            <w:spacing w:val="1"/>
            <w:w w:val="100"/>
            <w:sz w:val="20"/>
            <w:szCs w:val="20"/>
            <w:u w:val="thick" w:color="0000FF"/>
          </w:rPr>
          <w:t>_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2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20"/>
            <w:szCs w:val="20"/>
            <w:u w:val="thick" w:color="0000FF"/>
          </w:rPr>
          <w:t>_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20"/>
            <w:szCs w:val="20"/>
            <w:u w:val="thick" w:color="0000FF"/>
          </w:rPr>
          <w:t>mw</w:t>
        </w:r>
        <w:r>
          <w:rPr>
            <w:rFonts w:ascii="Arial" w:hAnsi="Arial" w:cs="Arial" w:eastAsia="Arial"/>
            <w:b/>
            <w:bCs/>
            <w:color w:val="0000FF"/>
            <w:spacing w:val="0"/>
            <w:w w:val="99"/>
            <w:sz w:val="20"/>
            <w:szCs w:val="20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0"/>
            <w:szCs w:val="20"/>
            <w:u w:val="none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even" r:id="rId195"/>
          <w:pgSz w:w="12240" w:h="15840"/>
          <w:pgMar w:header="0" w:footer="0" w:top="640" w:bottom="280" w:left="620" w:right="600"/>
        </w:sectPr>
      </w:pPr>
    </w:p>
    <w:p>
      <w:pPr>
        <w:numPr>
          <w:ilvl w:val="0"/>
          <w:numId w:val="5"/>
        </w:numPr>
        <w:tabs>
          <w:tab w:pos="787" w:val="left" w:leader="none"/>
          <w:tab w:pos="887" w:val="left" w:leader="none"/>
        </w:tabs>
        <w:spacing w:before="68"/>
        <w:ind w:left="887" w:right="1804" w:hanging="788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CIONES: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-2"/>
          <w:w w:val="100"/>
          <w:position w:val="0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ubr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-7"/>
          <w:w w:val="100"/>
          <w:position w:val="0"/>
          <w:sz w:val="24"/>
          <w:szCs w:val="24"/>
        </w:rPr>
        <w:t>y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12121"/>
          <w:spacing w:val="2"/>
          <w:w w:val="10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opción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ecta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acuer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ncia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1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1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930" w:val="left" w:leader="none"/>
        </w:tabs>
        <w:spacing w:line="275" w:lineRule="auto"/>
        <w:ind w:left="1017" w:right="117" w:hanging="569"/>
        <w:jc w:val="left"/>
      </w:pPr>
      <w:r>
        <w:rPr>
          <w:b w:val="0"/>
          <w:bCs w:val="0"/>
          <w:spacing w:val="0"/>
          <w:w w:val="100"/>
        </w:rPr>
        <w:t>´</w:t>
      </w:r>
      <w:r>
        <w:rPr>
          <w:b w:val="0"/>
          <w:bCs w:val="0"/>
          <w:spacing w:val="-2"/>
          <w:w w:val="100"/>
        </w:rPr>
        <w:t>´</w:t>
      </w:r>
      <w:r>
        <w:rPr>
          <w:b w:val="0"/>
          <w:bCs w:val="0"/>
          <w:spacing w:val="0"/>
          <w:w w:val="100"/>
        </w:rPr>
        <w:t>Unidad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social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capital,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bajo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nistración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din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ción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respo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uer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o´</w:t>
      </w:r>
      <w:r>
        <w:rPr>
          <w:b w:val="0"/>
          <w:bCs w:val="0"/>
          <w:spacing w:val="-2"/>
          <w:w w:val="100"/>
        </w:rPr>
        <w:t>´</w:t>
      </w:r>
      <w:r>
        <w:rPr>
          <w:b w:val="0"/>
          <w:bCs w:val="0"/>
          <w:spacing w:val="0"/>
          <w:w w:val="100"/>
        </w:rPr>
        <w:t>...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6"/>
        </w:numPr>
        <w:tabs>
          <w:tab w:pos="1437" w:val="left" w:leader="none"/>
          <w:tab w:pos="3612" w:val="left" w:leader="none"/>
          <w:tab w:pos="5386" w:val="left" w:leader="none"/>
        </w:tabs>
        <w:ind w:left="1437" w:right="0" w:hanging="281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inistració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Empresa.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ceso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nistrati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o.</w:t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870" w:val="left" w:leader="none"/>
        </w:tabs>
        <w:spacing w:line="273" w:lineRule="auto"/>
        <w:ind w:left="873" w:right="129" w:hanging="425"/>
        <w:jc w:val="left"/>
      </w:pPr>
      <w:r>
        <w:rPr>
          <w:b w:val="0"/>
          <w:bCs w:val="0"/>
          <w:spacing w:val="0"/>
          <w:w w:val="100"/>
        </w:rPr>
        <w:t>Retr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buir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aja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ores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jus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pres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acio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util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dades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presta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..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....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6"/>
        </w:numPr>
        <w:tabs>
          <w:tab w:pos="1437" w:val="left" w:leader="none"/>
          <w:tab w:pos="3530" w:val="left" w:leader="none"/>
        </w:tabs>
        <w:ind w:left="1437" w:right="0" w:hanging="281"/>
        <w:jc w:val="left"/>
      </w:pP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cial.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té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nico.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5"/>
          <w:w w:val="100"/>
        </w:rPr>
        <w:t> </w:t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ico.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  <w:rPr>
          <w:rFonts w:ascii="Arial" w:hAnsi="Arial" w:cs="Arial" w:eastAsia="Arial"/>
        </w:rPr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oducir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tisf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2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ad,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……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6"/>
        </w:numPr>
        <w:tabs>
          <w:tab w:pos="1437" w:val="left" w:leader="none"/>
          <w:tab w:pos="3396" w:val="left" w:leader="none"/>
        </w:tabs>
        <w:ind w:left="1437" w:right="0" w:hanging="281"/>
        <w:jc w:val="left"/>
      </w:pP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cial.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té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nico.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</w:pP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ati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cios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..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437" w:val="left" w:leader="none"/>
          <w:tab w:pos="4211" w:val="left" w:leader="none"/>
          <w:tab w:pos="6454" w:val="left" w:leader="none"/>
        </w:tabs>
        <w:ind w:left="1437" w:right="0" w:hanging="281"/>
        <w:jc w:val="left"/>
      </w:pPr>
      <w:r>
        <w:rPr>
          <w:b w:val="0"/>
          <w:bCs w:val="0"/>
          <w:spacing w:val="0"/>
          <w:w w:val="100"/>
        </w:rPr>
        <w:t>Objeti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ico.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bjeti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cio.</w:t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896" w:val="left" w:leader="none"/>
        </w:tabs>
        <w:spacing w:line="273" w:lineRule="auto"/>
        <w:ind w:left="1017" w:right="117" w:hanging="569"/>
        <w:jc w:val="left"/>
      </w:pPr>
      <w:r>
        <w:rPr>
          <w:b w:val="0"/>
          <w:bCs w:val="0"/>
          <w:spacing w:val="0"/>
          <w:w w:val="100"/>
        </w:rPr>
        <w:t>´</w:t>
      </w:r>
      <w:r>
        <w:rPr>
          <w:b w:val="0"/>
          <w:bCs w:val="0"/>
          <w:spacing w:val="-2"/>
          <w:w w:val="100"/>
        </w:rPr>
        <w:t>´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estruct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una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sus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eas,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uest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eles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jerárquico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aut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resp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nsab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iste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os´</w:t>
      </w:r>
      <w:r>
        <w:rPr>
          <w:b w:val="0"/>
          <w:bCs w:val="0"/>
          <w:spacing w:val="-2"/>
          <w:w w:val="100"/>
        </w:rPr>
        <w:t>´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6"/>
        </w:numPr>
        <w:tabs>
          <w:tab w:pos="1298" w:val="left" w:leader="none"/>
          <w:tab w:pos="2014" w:val="left" w:leader="none"/>
        </w:tabs>
        <w:ind w:left="1298" w:right="1180" w:hanging="281"/>
        <w:jc w:val="center"/>
      </w:pP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struct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ani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acio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al.</w:t>
      </w:r>
      <w:r>
        <w:rPr>
          <w:b w:val="0"/>
          <w:bCs w:val="0"/>
          <w:spacing w:val="66"/>
          <w:w w:val="100"/>
        </w:rPr>
        <w:t> </w:t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Áre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ncio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VII.-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INST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CION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S.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Res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nte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uie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</w:pPr>
      <w:r>
        <w:rPr>
          <w:b w:val="0"/>
          <w:bCs w:val="0"/>
          <w:spacing w:val="0"/>
          <w:w w:val="100"/>
        </w:rPr>
        <w:t>¿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presas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acuer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clas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</w:pPr>
      <w:r>
        <w:rPr>
          <w:b w:val="0"/>
          <w:bCs w:val="0"/>
          <w:spacing w:val="0"/>
          <w:w w:val="100"/>
        </w:rPr>
        <w:t>¿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presas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acuer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año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clas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0"/>
          <w:w w:val="100"/>
        </w:rPr>
        <w:t>ican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</w:pPr>
      <w:r>
        <w:rPr>
          <w:b w:val="0"/>
          <w:bCs w:val="0"/>
          <w:spacing w:val="0"/>
          <w:w w:val="100"/>
        </w:rPr>
        <w:t>¿Escri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áreas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nci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nales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básicas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presa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desar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</w:pPr>
      <w:r>
        <w:rPr>
          <w:b w:val="0"/>
          <w:bCs w:val="0"/>
          <w:spacing w:val="0"/>
          <w:w w:val="100"/>
        </w:rPr>
        <w:t>¿Escri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área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recur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ind w:left="851" w:right="0" w:hanging="40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¿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ación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recursos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anos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acti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…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?</w:t>
      </w:r>
    </w:p>
    <w:sectPr>
      <w:headerReference w:type="default" r:id="rId200"/>
      <w:pgSz w:w="12240" w:h="15840"/>
      <w:pgMar w:header="0" w:footer="0" w:top="640" w:bottom="280" w:left="9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gency FB">
    <w:altName w:val="Agency FB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Bauhaus 93">
    <w:altName w:val="Bauhaus 93"/>
    <w:charset w:val="0"/>
    <w:family w:val="decorative"/>
    <w:pitch w:val="variable"/>
  </w:font>
  <w:font w:name="Bradley Hand ITC">
    <w:altName w:val="Bradley Hand ITC"/>
    <w:charset w:val="0"/>
    <w:family w:val="script"/>
    <w:pitch w:val="variable"/>
  </w:font>
  <w:font w:name="Segoe MDL2 Assets">
    <w:altName w:val="Segoe MDL2 Assets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pt;margin-top:36.436222pt;width:17.724001pt;height:14pt;mso-position-horizontal-relative:page;mso-position-vertical-relative:page;z-index:-1665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IV.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9.024002pt;margin-top:36.436222pt;width:488.088002pt;height:14pt;mso-position-horizontal-relative:page;mso-position-vertical-relative:page;z-index:-1664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INST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CIONES.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isa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q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ue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se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presen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uie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te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mapa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cogni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anota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pt;margin-top:36.436222pt;width:17.724001pt;height:14pt;mso-position-horizontal-relative:page;mso-position-vertical-relative:page;z-index:-1663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IV.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9.024002pt;margin-top:36.436222pt;width:488.088002pt;height:14pt;mso-position-horizontal-relative:page;mso-position-vertical-relative:page;z-index:-1662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INST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CIONES.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isa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id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q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ue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se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presen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el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si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uie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te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mapa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cogni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anota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Segoe MDL2 Assets" w:hAnsi="Segoe MDL2 Assets" w:eastAsia="Segoe MDL2 Assets"/>
        <w:w w:val="79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81"/>
      <w:numFmt w:val="decimal"/>
      <w:lvlText w:val="%1."/>
      <w:lvlJc w:val="left"/>
      <w:pPr>
        <w:ind w:hanging="483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lowerLetter"/>
      <w:lvlText w:val="%2)"/>
      <w:lvlJc w:val="left"/>
      <w:pPr>
        <w:ind w:hanging="281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5"/>
      <w:numFmt w:val="upperRoman"/>
      <w:lvlText w:val="%1."/>
      <w:lvlJc w:val="left"/>
      <w:pPr>
        <w:ind w:hanging="721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hanging="721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"/>
      <w:lvlJc w:val="left"/>
      <w:pPr>
        <w:ind w:hanging="360"/>
      </w:pPr>
      <w:rPr>
        <w:rFonts w:hint="default" w:ascii="Segoe MDL2 Assets" w:hAnsi="Segoe MDL2 Assets" w:eastAsia="Segoe MDL2 Assets"/>
        <w:w w:val="7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24"/>
      <w:numFmt w:val="decimal"/>
      <w:lvlText w:val="%1."/>
      <w:lvlJc w:val="left"/>
      <w:pPr>
        <w:ind w:hanging="310"/>
        <w:jc w:val="left"/>
      </w:pPr>
      <w:rPr>
        <w:rFonts w:hint="default" w:ascii="Agency FB" w:hAnsi="Agency FB" w:eastAsia="Agency FB"/>
        <w:b/>
        <w:bCs/>
        <w:spacing w:val="6"/>
        <w:w w:val="95"/>
        <w:sz w:val="25"/>
        <w:szCs w:val="25"/>
      </w:rPr>
    </w:lvl>
    <w:lvl w:ilvl="1">
      <w:start w:val="1"/>
      <w:numFmt w:val="upperRoman"/>
      <w:lvlText w:val="%2."/>
      <w:lvlJc w:val="left"/>
      <w:pPr>
        <w:ind w:hanging="721"/>
        <w:jc w:val="right"/>
      </w:pPr>
      <w:rPr>
        <w:rFonts w:hint="default" w:ascii="Arial" w:hAnsi="Arial" w:eastAsia="Arial"/>
        <w:b/>
        <w:bCs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721"/>
        <w:jc w:val="righ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upperLetter"/>
      <w:lvlText w:val="%2)"/>
      <w:lvlJc w:val="left"/>
      <w:pPr>
        <w:ind w:hanging="308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7"/>
      <w:outlineLvl w:val="1"/>
    </w:pPr>
    <w:rPr>
      <w:rFonts w:ascii="Calibri" w:hAnsi="Calibri" w:eastAsia="Calibr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568"/>
      <w:outlineLvl w:val="3"/>
    </w:pPr>
    <w:rPr>
      <w:rFonts w:ascii="Arial" w:hAnsi="Arial" w:eastAsia="Arial"/>
      <w:sz w:val="28"/>
      <w:szCs w:val="28"/>
      <w:u w:val="single"/>
    </w:rPr>
  </w:style>
  <w:style w:styleId="Heading4" w:type="paragraph">
    <w:name w:val="Heading 4"/>
    <w:basedOn w:val="Normal"/>
    <w:uiPriority w:val="1"/>
    <w:qFormat/>
    <w:pPr>
      <w:ind w:left="141"/>
      <w:outlineLvl w:val="4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yperlink" Target="https://www.youtube.com/watch?v=NtvuRWKRN-4&amp;amp;spfreload=10" TargetMode="External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hyperlink" Target="https://www.youtube.com/watch?v=t1tFabZV6CU" TargetMode="External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yperlink" Target="https://www.youtube.com/watch?v=RecHZYUTBcQ" TargetMode="External"/><Relationship Id="rId41" Type="http://schemas.openxmlformats.org/officeDocument/2006/relationships/hyperlink" Target="https://www.youtube.com/watch?v=ln8OWtmWByM" TargetMode="External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hyperlink" Target="https://www.youtube.com/watch?v=7mwst_jMc-E" TargetMode="External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hyperlink" Target="https://www.youtube.com/watch?v=VskCtHewv5w" TargetMode="External"/><Relationship Id="rId178" Type="http://schemas.openxmlformats.org/officeDocument/2006/relationships/header" Target="header1.xml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hyperlink" Target="https://www.youtube.com/watch?v=hpGWT7vlx1k" TargetMode="External"/><Relationship Id="rId182" Type="http://schemas.openxmlformats.org/officeDocument/2006/relationships/image" Target="media/image170.png"/><Relationship Id="rId183" Type="http://schemas.openxmlformats.org/officeDocument/2006/relationships/header" Target="header2.xml"/><Relationship Id="rId184" Type="http://schemas.openxmlformats.org/officeDocument/2006/relationships/hyperlink" Target="https://www.youtube.com/watch?v=Xa-40uZDvuk" TargetMode="External"/><Relationship Id="rId185" Type="http://schemas.openxmlformats.org/officeDocument/2006/relationships/image" Target="media/image171.jpg"/><Relationship Id="rId186" Type="http://schemas.openxmlformats.org/officeDocument/2006/relationships/header" Target="header3.xml"/><Relationship Id="rId187" Type="http://schemas.openxmlformats.org/officeDocument/2006/relationships/image" Target="media/image172.png"/><Relationship Id="rId188" Type="http://schemas.openxmlformats.org/officeDocument/2006/relationships/image" Target="media/image173.png"/><Relationship Id="rId189" Type="http://schemas.openxmlformats.org/officeDocument/2006/relationships/image" Target="media/image174.png"/><Relationship Id="rId190" Type="http://schemas.openxmlformats.org/officeDocument/2006/relationships/image" Target="media/image175.png"/><Relationship Id="rId191" Type="http://schemas.openxmlformats.org/officeDocument/2006/relationships/hyperlink" Target="https://www.youtube.com/watch?v=muYeqtqoivM" TargetMode="External"/><Relationship Id="rId192" Type="http://schemas.openxmlformats.org/officeDocument/2006/relationships/image" Target="media/image176.png"/><Relationship Id="rId193" Type="http://schemas.openxmlformats.org/officeDocument/2006/relationships/image" Target="media/image177.png"/><Relationship Id="rId194" Type="http://schemas.openxmlformats.org/officeDocument/2006/relationships/image" Target="media/image178.png"/><Relationship Id="rId195" Type="http://schemas.openxmlformats.org/officeDocument/2006/relationships/header" Target="header4.xml"/><Relationship Id="rId196" Type="http://schemas.openxmlformats.org/officeDocument/2006/relationships/image" Target="media/image179.png"/><Relationship Id="rId197" Type="http://schemas.openxmlformats.org/officeDocument/2006/relationships/image" Target="media/image180.png"/><Relationship Id="rId198" Type="http://schemas.openxmlformats.org/officeDocument/2006/relationships/hyperlink" Target="https://www.youtube.com/watch?v=V2Q3AkXv35Y" TargetMode="External"/><Relationship Id="rId199" Type="http://schemas.openxmlformats.org/officeDocument/2006/relationships/hyperlink" Target="https://www.youtube.com/watch?v=IrShiy_2_mw" TargetMode="External"/><Relationship Id="rId200" Type="http://schemas.openxmlformats.org/officeDocument/2006/relationships/header" Target="header5.xml"/><Relationship Id="rId20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Cañada Trejo</dc:creator>
  <dcterms:created xsi:type="dcterms:W3CDTF">2019-12-16T08:57:26Z</dcterms:created>
  <dcterms:modified xsi:type="dcterms:W3CDTF">2019-12-16T08:57:26Z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2019-12-16T00:00:00Z</vt:filetime>
  </property>
</Properties>
</file>